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1A0" w:rsidRDefault="007921A0">
      <w:pPr>
        <w:spacing w:before="7" w:after="0" w:line="120" w:lineRule="exact"/>
        <w:rPr>
          <w:sz w:val="12"/>
          <w:szCs w:val="12"/>
        </w:rPr>
      </w:pPr>
      <w:r>
        <w:rPr>
          <w:noProof/>
        </w:rPr>
        <w:pict>
          <v:group id="_x0000_s1046" style="position:absolute;margin-left:0;margin-top:21pt;width:15pt;height:.1pt;z-index:-251719168;mso-position-horizontal-relative:page;mso-position-vertical-relative:page" coordorigin=",420" coordsize="300,2">
            <v:shape id="_x0000_s1047" style="position:absolute;top:420;width:300;height:2" coordorigin=",420" coordsize="300,0" path="m300,420l,42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048" style="position:absolute;margin-left:446.55pt;margin-top:21pt;width:15pt;height:.1pt;z-index:-251718144;mso-position-horizontal-relative:page;mso-position-vertical-relative:page" coordorigin="8931,420" coordsize="300,2">
            <v:shape id="_x0000_s1049" style="position:absolute;left:8931;top:420;width:300;height:2" coordorigin="8931,420" coordsize="300,0" path="m8931,420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050" style="position:absolute;margin-left:440.55pt;margin-top:0;width:.1pt;height:15pt;z-index:-251717120;mso-position-horizontal-relative:page;mso-position-vertical-relative:page" coordorigin="8811" coordsize="2,300">
            <v:shape id="_x0000_s1051" style="position:absolute;left:8811;width:2;height:300" coordorigin="8811" coordsize="0,300" path="m8811,300l8811,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  <w:r>
        <w:rPr>
          <w:noProof/>
        </w:rPr>
        <w:pict>
          <v:group id="_x0000_s1052" style="position:absolute;margin-left:33pt;margin-top:9.65pt;width:402.5pt;height:493.25pt;z-index:-251721216;mso-position-horizontal-relative:page" coordorigin="590,-10134" coordsize="8050,9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590;top:-10134;width:8050;height:9865">
              <v:imagedata r:id="rId6" o:title=""/>
            </v:shape>
            <v:shape id="_x0000_s1054" type="#_x0000_t75" style="position:absolute;left:874;top:-9319;width:2271;height:420">
              <v:imagedata r:id="rId7" o:title=""/>
            </v:shape>
            <v:shape id="_x0000_s1055" type="#_x0000_t75" style="position:absolute;left:1377;top:-8774;width:1403;height:143">
              <v:imagedata r:id="rId8" o:title=""/>
            </v:shape>
            <v:shape id="_x0000_s1056" type="#_x0000_t75" style="position:absolute;left:1812;top:-9660;width:371;height:372">
              <v:imagedata r:id="rId9" o:title=""/>
            </v:shape>
            <v:group id="_x0000_s1057" style="position:absolute;left:1631;top:-9794;width:800;height:352" coordorigin="1631,-9794" coordsize="800,352">
              <v:shape id="_x0000_s1058" style="position:absolute;left:1631;top:-9794;width:800;height:352" coordorigin="1631,-9794" coordsize="800,352" path="m1631,-9534r55,26l1792,-9469r97,21l1979,-9441r42,-2l2061,-9449r39,-8l2137,-9468r35,-14l1912,-9482r-42,-1l1827,-9486r-46,-7l1733,-9503r-50,-14l1631,-9534e" fillcolor="#d71b38" stroked="f">
                <v:path arrowok="t"/>
              </v:shape>
              <v:shape id="_x0000_s1059" style="position:absolute;left:1631;top:-9794;width:800;height:352" coordorigin="1631,-9794" coordsize="800,352" path="m2361,-9794r-66,40l2260,-9688r-16,27l2208,-9612r-43,43l2114,-9534r-59,27l1987,-9489r-75,7l2172,-9482r66,-35l2299,-9560r55,-50l2404,-9666r27,-60l2430,-9740r-44,-51l2373,-9794r-12,e" fillcolor="#d71b38" stroked="f">
                <v:path arrowok="t"/>
              </v:shape>
            </v:group>
            <v:group id="_x0000_s1060" style="position:absolute;left:2463;top:-9664;width:37;height:85" coordorigin="2463,-9664" coordsize="37,85">
              <v:shape id="_x0000_s1061" style="position:absolute;left:2463;top:-9664;width:37;height:85" coordorigin="2463,-9664" coordsize="37,85" path="m2500,-9654r-11,l2489,-9579r11,l2500,-9654e" fillcolor="#231f20" stroked="f">
                <v:path arrowok="t"/>
              </v:shape>
              <v:shape id="_x0000_s1062" style="position:absolute;left:2463;top:-9664;width:37;height:85" coordorigin="2463,-9664" coordsize="37,85" path="m2526,-9664r-63,l2463,-9654r63,l2526,-9664e" fillcolor="#231f20" stroked="f">
                <v:path arrowok="t"/>
              </v:shape>
            </v:group>
            <v:group id="_x0000_s1063" style="position:absolute;left:2545;top:-9664;width:87;height:85" coordorigin="2545,-9664" coordsize="87,85">
              <v:shape id="_x0000_s1064" style="position:absolute;left:2545;top:-9664;width:87;height:85" coordorigin="2545,-9664" coordsize="87,85" path="m2565,-9664r-14,l2545,-9579r11,l2558,-9623r1,-5l2559,-9643r1,-10l2569,-9653r-4,-11e" fillcolor="#231f20" stroked="f">
                <v:path arrowok="t"/>
              </v:shape>
              <v:shape id="_x0000_s1065" style="position:absolute;left:2545;top:-9664;width:87;height:85" coordorigin="2545,-9664" coordsize="87,85" path="m2627,-9653r-9,l2618,-9642r3,63l2632,-9579r-5,-74e" fillcolor="#231f20" stroked="f">
                <v:path arrowok="t"/>
              </v:shape>
              <v:shape id="_x0000_s1066" style="position:absolute;left:2545;top:-9664;width:87;height:85" coordorigin="2545,-9664" coordsize="87,85" path="m2569,-9653r-9,l2562,-9643r4,11l2570,-9620r13,41l2592,-9579r5,-15l2588,-9594r-2,-9l2583,-9612r-3,-11l2569,-9653e" fillcolor="#231f20" stroked="f">
                <v:path arrowok="t"/>
              </v:shape>
              <v:shape id="_x0000_s1067" style="position:absolute;left:2545;top:-9664;width:87;height:85" coordorigin="2545,-9664" coordsize="87,85" path="m2627,-9664r-14,l2598,-9623r-4,11l2591,-9602r-2,8l2597,-9594r14,-38l2614,-9643r3,-10l2627,-9653r,-11e" fillcolor="#231f20" stroked="f">
                <v:path arrowok="t"/>
              </v:shape>
            </v:group>
            <v:group id="_x0000_s1068" style="position:absolute;left:8153;top:-3172;width:287;height:1568" coordorigin="8153,-3172" coordsize="287,1568">
              <v:shape id="_x0000_s1069" style="position:absolute;left:8153;top:-3172;width:287;height:1568" coordorigin="8153,-3172" coordsize="287,1568" path="m8235,-1667r-14,l8221,-1665r-1,2l8220,-1661r6,20l8240,-1626r14,7l8224,-1618r,14l8244,-1605r20,-1l8372,-1606r,-14l8285,-1620r-5,-1l8276,-1621r-22,-8l8239,-1644r-4,-19l8235,-1665r,-2e" fillcolor="#8a8c8e" stroked="f">
                <v:path arrowok="t"/>
              </v:shape>
              <v:shape id="_x0000_s1070" style="position:absolute;left:8153;top:-3172;width:287;height:1568" coordorigin="8153,-3172" coordsize="287,1568" path="m8294,-1813r-7,l8270,-1811r-20,7l8232,-1791r-10,23l8224,-1743r8,20l8245,-1707r17,11l8284,-1690r28,-2l8336,-1698r10,-6l8310,-1704r-1,l8285,-1704r-20,-5l8247,-1720r-12,-19l8239,-1769r12,-18l8267,-1795r17,-2l8298,-1797r-2,-15l8294,-1813e" fillcolor="#8a8c8e" stroked="f">
                <v:path arrowok="t"/>
              </v:shape>
              <v:shape id="_x0000_s1071" style="position:absolute;left:8153;top:-3172;width:287;height:1568" coordorigin="8153,-3172" coordsize="287,1568" path="m8366,-1803r-12,2l8359,-1786r3,24l8359,-1741r-9,18l8334,-1711r-24,7l8346,-1704r8,-5l8367,-1723r6,-18l8374,-1743r-1,-31l8370,-1793r-4,-10e" fillcolor="#8a8c8e" stroked="f">
                <v:path arrowok="t"/>
              </v:shape>
              <v:shape id="_x0000_s1072" style="position:absolute;left:8153;top:-3172;width:287;height:1568" coordorigin="8153,-3172" coordsize="287,1568" path="m8298,-1797r-14,l8285,-1704r24,l8298,-1797e" fillcolor="#8a8c8e" stroked="f">
                <v:path arrowok="t"/>
              </v:shape>
              <v:shape id="_x0000_s1073" style="position:absolute;left:8153;top:-3172;width:287;height:1568" coordorigin="8153,-3172" coordsize="287,1568" path="m8372,-1873r-219,l8153,-1858r219,l8372,-1873e" fillcolor="#8a8c8e" stroked="f">
                <v:path arrowok="t"/>
              </v:shape>
              <v:shape id="_x0000_s1074" style="position:absolute;left:8153;top:-3172;width:287;height:1568" coordorigin="8153,-3172" coordsize="287,1568" path="m8324,-2009r-44,l8282,-1978r6,25l8298,-1935r14,11l8329,-1919r22,-4l8367,-1935r1,-2l8348,-1937r-26,-4l8305,-1952r-9,-18l8293,-1991r31,-18e" fillcolor="#8a8c8e" stroked="f">
                <v:path arrowok="t"/>
              </v:shape>
              <v:shape id="_x0000_s1075" style="position:absolute;left:8153;top:-3172;width:287;height:1568" coordorigin="8153,-3172" coordsize="287,1568" path="m8372,-2025r-12,1l8348,-2023r-69,l8258,-2021r-19,8l8225,-1996r-2,27l8225,-1949r5,14l8244,-1934r-8,-10l8233,-1958r,-13l8241,-1997r19,-10l8280,-2009r72,l8351,-2010r21,-2l8372,-2025e" fillcolor="#8a8c8e" stroked="f">
                <v:path arrowok="t"/>
              </v:shape>
              <v:shape id="_x0000_s1076" style="position:absolute;left:8153;top:-3172;width:287;height:1568" coordorigin="8153,-3172" coordsize="287,1568" path="m8352,-2009r-25,l8330,-2008r3,1l8349,-1997r11,18l8359,-1952r-11,15l8368,-1937r7,-20l8371,-1982r-10,-18l8352,-2009e" fillcolor="#8a8c8e" stroked="f">
                <v:path arrowok="t"/>
              </v:shape>
              <v:shape id="_x0000_s1077" style="position:absolute;left:8153;top:-3172;width:287;height:1568" coordorigin="8153,-3172" coordsize="287,1568" path="m8318,-2112r-22,l8372,-2057r,-17l8334,-2100r-10,-7l8318,-2112e" fillcolor="#8a8c8e" stroked="f">
                <v:path arrowok="t"/>
              </v:shape>
              <v:shape id="_x0000_s1078" style="position:absolute;left:8153;top:-3172;width:287;height:1568" coordorigin="8153,-3172" coordsize="287,1568" path="m8224,-2179r,16l8268,-2131r8,5l8285,-2120r,1l8276,-2114r-7,5l8260,-2102r-36,25l8224,-2060r72,-52l8318,-2112r-2,-1l8307,-2118r,-1l8316,-2125r3,-2l8296,-2127r-72,-52e" fillcolor="#8a8c8e" stroked="f">
                <v:path arrowok="t"/>
              </v:shape>
              <v:shape id="_x0000_s1079" style="position:absolute;left:8153;top:-3172;width:287;height:1568" coordorigin="8153,-3172" coordsize="287,1568" path="m8372,-2181r-76,54l8319,-2127r6,-4l8372,-2164r,-17e" fillcolor="#8a8c8e" stroked="f">
                <v:path arrowok="t"/>
              </v:shape>
              <v:shape id="_x0000_s1080" style="position:absolute;left:8153;top:-3172;width:287;height:1568" coordorigin="8153,-3172" coordsize="287,1568" path="m8372,-2309r-148,l8224,-2294r148,l8372,-2309e" fillcolor="#8a8c8e" stroked="f">
                <v:path arrowok="t"/>
              </v:shape>
              <v:shape id="_x0000_s1081" style="position:absolute;left:8153;top:-3172;width:287;height:1568" coordorigin="8153,-3172" coordsize="287,1568" path="m8188,-2313r-14,l8169,-2309r,14l8175,-2290r13,l8194,-2294r,-15l8188,-2313e" fillcolor="#8a8c8e" stroked="f">
                <v:path arrowok="t"/>
              </v:shape>
              <v:shape id="_x0000_s1082" style="position:absolute;left:8153;top:-3172;width:287;height:1568" coordorigin="8153,-3172" coordsize="287,1568" path="m8372,-2483r-89,l8250,-2477r-19,14l8223,-2446r-3,14l8225,-2409r11,17l8251,-2380r-27,1l8224,-2365r22,-1l8372,-2366r,-15l8276,-2381r-5,-1l8267,-2383r-18,-11l8236,-2411r3,-29l8249,-2458r16,-8l8372,-2469r,-14e" fillcolor="#8a8c8e" stroked="f">
                <v:path arrowok="t"/>
              </v:shape>
              <v:shape id="_x0000_s1083" style="position:absolute;left:8153;top:-3172;width:287;height:1568" coordorigin="8153,-3172" coordsize="287,1568" path="m8363,-2676r-32,l8351,-2670r11,18l8360,-2628r,2l8354,-2611r11,8l8371,-2613r4,-13l8375,-2641r-4,-24l8363,-2676e" fillcolor="#8a8c8e" stroked="f">
                <v:path arrowok="t"/>
              </v:shape>
              <v:shape id="_x0000_s1084" style="position:absolute;left:8153;top:-3172;width:287;height:1568" coordorigin="8153,-3172" coordsize="287,1568" path="m8230,-2686r-6,8l8220,-2667r,14l8226,-2629r14,16l8260,-2608r18,-5l8288,-2623r-23,l8243,-2628r-10,-19l8233,-2666r5,-9l8242,-2680r-12,-6e" fillcolor="#8a8c8e" stroked="f">
                <v:path arrowok="t"/>
              </v:shape>
              <v:shape id="_x0000_s1085" style="position:absolute;left:8153;top:-3172;width:287;height:1568" coordorigin="8153,-3172" coordsize="287,1568" path="m8339,-2690r-23,3l8301,-2675r-11,19l8279,-2633r-14,10l8288,-2623r4,-4l8306,-2656r12,-15l8331,-2676r32,l8358,-2682r-19,-8e" fillcolor="#8a8c8e" stroked="f">
                <v:path arrowok="t"/>
              </v:shape>
              <v:shape id="_x0000_s1086" style="position:absolute;left:8153;top:-3172;width:287;height:1568" coordorigin="8153,-3172" coordsize="287,1568" path="m8236,-2743r-12,l8224,-2718r12,l8236,-2743e" fillcolor="#8a8c8e" stroked="f">
                <v:path arrowok="t"/>
              </v:shape>
              <v:shape id="_x0000_s1087" style="position:absolute;left:8153;top:-3172;width:287;height:1568" coordorigin="8153,-3172" coordsize="287,1568" path="m8372,-2798r-12,2l8361,-2793r2,6l8363,-2764r-12,6l8191,-2758r6,15l8344,-2743r13,-3l8364,-2752r8,-6l8375,-2767r,-20l8374,-2793r-2,-5e" fillcolor="#8a8c8e" stroked="f">
                <v:path arrowok="t"/>
              </v:shape>
              <v:shape id="_x0000_s1088" style="position:absolute;left:8153;top:-3172;width:287;height:1568" coordorigin="8153,-3172" coordsize="287,1568" path="m8236,-2800r-12,l8224,-2758r12,l8236,-2800e" fillcolor="#8a8c8e" stroked="f">
                <v:path arrowok="t"/>
              </v:shape>
              <v:shape id="_x0000_s1089" style="position:absolute;left:8153;top:-3172;width:287;height:1568" coordorigin="8153,-3172" coordsize="287,1568" path="m8224,-2952r,16l8332,-2895r20,7l8352,-2888r-9,3l8331,-2881r-10,4l8224,-2838r,16l8364,-2878r2,-1l8397,-2879r-14,-8l8363,-2896r-139,-56e" fillcolor="#8a8c8e" stroked="f">
                <v:path arrowok="t"/>
              </v:shape>
              <v:shape id="_x0000_s1090" style="position:absolute;left:8153;top:-3172;width:287;height:1568" coordorigin="8153,-3172" coordsize="287,1568" path="m8397,-2879r-28,l8371,-2878r3,1l8395,-2866r14,11l8420,-2844r5,10l8428,-2827r12,-4l8400,-2877r-3,-2e" fillcolor="#8a8c8e" stroked="f">
                <v:path arrowok="t"/>
              </v:shape>
              <v:shape id="_x0000_s1091" style="position:absolute;left:8153;top:-3172;width:287;height:1568" coordorigin="8153,-3172" coordsize="287,1568" path="m8372,-3002r-219,l8153,-2987r219,l8372,-3002e" fillcolor="#8a8c8e" stroked="f">
                <v:path arrowok="t"/>
              </v:shape>
              <v:shape id="_x0000_s1092" style="position:absolute;left:8153;top:-3172;width:287;height:1568" coordorigin="8153,-3172" coordsize="287,1568" path="m8294,-3172r-7,l8270,-3171r-20,7l8232,-3150r-10,23l8224,-3103r8,21l8245,-3066r17,11l8284,-3049r28,-2l8336,-3058r10,-5l8310,-3063r-1,l8285,-3063r-20,-5l8247,-3080r-12,-18l8239,-3129r12,-17l8267,-3155r17,-2l8298,-3157r-2,-15l8294,-3172e" fillcolor="#8a8c8e" stroked="f">
                <v:path arrowok="t"/>
              </v:shape>
              <v:shape id="_x0000_s1093" style="position:absolute;left:8153;top:-3172;width:287;height:1568" coordorigin="8153,-3172" coordsize="287,1568" path="m8366,-3163r-12,3l8359,-3145r3,23l8359,-3101r-9,18l8334,-3070r-24,7l8346,-3063r8,-5l8367,-3083r6,-18l8374,-3103r-1,-30l8370,-3153r-4,-10e" fillcolor="#8a8c8e" stroked="f">
                <v:path arrowok="t"/>
              </v:shape>
              <v:shape id="_x0000_s1094" style="position:absolute;left:8153;top:-3172;width:287;height:1568" coordorigin="8153,-3172" coordsize="287,1568" path="m8298,-3157r-14,l8285,-3063r24,l8298,-3157e" fillcolor="#8a8c8e" stroked="f">
                <v:path arrowok="t"/>
              </v:shape>
            </v:group>
            <v:group id="_x0000_s1095" style="position:absolute;left:8208;top:-1431;width:164;height:148" coordorigin="8208,-1431" coordsize="164,148">
              <v:shape id="_x0000_s1096" style="position:absolute;left:8208;top:-1431;width:164;height:148" coordorigin="8208,-1431" coordsize="164,148" path="m8240,-1431r-32,l8277,-1283r26,l8320,-1319r-30,l8240,-1431e" fillcolor="#d71b38" stroked="f">
                <v:path arrowok="t"/>
              </v:shape>
              <v:shape id="_x0000_s1097" style="position:absolute;left:8208;top:-1431;width:164;height:148" coordorigin="8208,-1431" coordsize="164,148" path="m8372,-1431r-33,l8290,-1319r30,l8372,-1431e" fillcolor="#d71b38" stroked="f">
                <v:path arrowok="t"/>
              </v:shape>
            </v:group>
            <w10:wrap anchorx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1010" w:lineRule="exact"/>
        <w:ind w:left="822" w:right="-20"/>
        <w:rPr>
          <w:rFonts w:ascii="Arial" w:hAnsi="Arial" w:cs="Arial"/>
          <w:sz w:val="45"/>
          <w:szCs w:val="45"/>
        </w:rPr>
      </w:pPr>
      <w:r>
        <w:rPr>
          <w:noProof/>
        </w:rPr>
        <w:pict>
          <v:group id="_x0000_s1098" style="position:absolute;left:0;text-align:left;margin-left:237.05pt;margin-top:2.7pt;width:87.25pt;height:26.4pt;z-index:-251720192;mso-position-horizontal-relative:page" coordorigin="4741,54" coordsize="1745,528">
            <v:shape id="_x0000_s1099" style="position:absolute;left:4741;top:54;width:1745;height:528" coordorigin="4741,54" coordsize="1745,528" path="m4741,346r57,58l4853,440r69,32l5003,502r91,25l5194,548r109,16l5419,576r60,3l5540,581r63,1l5676,581r70,-3l5815,573r67,-6l5947,559r62,-10l6068,537r110,-27l6199,503r-737,l5415,502r-90,-3l5238,491r-84,-10l5075,467r-74,-16l4932,432r-63,-22l4813,386r-50,-26l4741,346e" fillcolor="#bcbec0" stroked="f">
              <v:path arrowok="t"/>
            </v:shape>
            <v:shape id="_x0000_s1100" style="position:absolute;left:4741;top:54;width:1745;height:528" coordorigin="4741,54" coordsize="1745,528" path="m6187,54r50,45l6271,150r10,37l6279,214r-39,75l6190,335r-66,41l6042,413r-96,31l5839,469r-118,18l5659,494r-64,5l5529,502r-67,1l6199,503r75,-26l6354,439r63,-41l6460,353r26,-73l6485,266r-32,-68l6397,148r-58,-34l6269,82,6215,63r-28,-9e" fillcolor="#bcbec0" stroked="f">
              <v:path arrowok="t"/>
            </v:shape>
            <w10:wrap anchorx="page"/>
          </v:group>
        </w:pict>
      </w:r>
      <w:r>
        <w:rPr>
          <w:rFonts w:ascii="Arial" w:hAnsi="Arial"/>
          <w:color w:val="D71B38"/>
          <w:position w:val="-1"/>
          <w:sz w:val="96"/>
        </w:rPr>
        <w:t>Miniwell</w:t>
      </w:r>
      <w:r>
        <w:rPr>
          <w:rFonts w:ascii="Arial" w:hAnsi="Arial"/>
          <w:color w:val="58595B"/>
          <w:w w:val="101"/>
          <w:position w:val="33"/>
          <w:sz w:val="45"/>
        </w:rPr>
        <w:t>twist</w:t>
      </w:r>
    </w:p>
    <w:p w:rsidR="007921A0" w:rsidRDefault="007921A0">
      <w:pPr>
        <w:spacing w:after="0" w:line="228" w:lineRule="exact"/>
        <w:ind w:left="868" w:right="-20"/>
        <w:rPr>
          <w:rFonts w:ascii="Times New Roman" w:hAnsi="Times New Roman"/>
          <w:sz w:val="24"/>
          <w:szCs w:val="24"/>
        </w:rPr>
      </w:pPr>
      <w:r>
        <w:t>Használati utasítás</w:t>
      </w:r>
    </w:p>
    <w:p w:rsidR="007921A0" w:rsidRDefault="007921A0">
      <w:pPr>
        <w:spacing w:after="0" w:line="228" w:lineRule="exact"/>
        <w:rPr>
          <w:rFonts w:ascii="Times New Roman" w:hAnsi="Times New Roman"/>
          <w:sz w:val="24"/>
          <w:szCs w:val="24"/>
        </w:rPr>
        <w:sectPr w:rsidR="007921A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9240" w:h="12760"/>
          <w:pgMar w:top="-20" w:right="0" w:bottom="420" w:left="0" w:header="0" w:footer="222" w:gutter="0"/>
          <w:cols w:space="708"/>
        </w:sectPr>
      </w:pPr>
    </w:p>
    <w:p w:rsidR="007921A0" w:rsidRDefault="007921A0">
      <w:pPr>
        <w:spacing w:after="0" w:line="240" w:lineRule="auto"/>
        <w:rPr>
          <w:rFonts w:ascii="Arial" w:hAnsi="Arial" w:cs="Arial"/>
          <w:sz w:val="14"/>
          <w:szCs w:val="14"/>
        </w:rPr>
        <w:sectPr w:rsidR="007921A0">
          <w:pgSz w:w="9240" w:h="12760"/>
          <w:pgMar w:top="0" w:right="0" w:bottom="420" w:left="0" w:header="0" w:footer="222" w:gutter="0"/>
          <w:cols w:space="708"/>
        </w:sectPr>
      </w:pPr>
    </w:p>
    <w:p w:rsidR="007921A0" w:rsidRDefault="007921A0">
      <w:pPr>
        <w:spacing w:after="0" w:line="278" w:lineRule="auto"/>
        <w:rPr>
          <w:rFonts w:ascii="Arial" w:hAnsi="Arial" w:cs="Arial"/>
          <w:sz w:val="18"/>
          <w:szCs w:val="18"/>
        </w:rPr>
        <w:sectPr w:rsidR="007921A0">
          <w:footerReference w:type="even" r:id="rId16"/>
          <w:footerReference w:type="default" r:id="rId17"/>
          <w:pgSz w:w="9240" w:h="12760"/>
          <w:pgMar w:top="-20" w:right="560" w:bottom="780" w:left="140" w:header="0" w:footer="587" w:gutter="0"/>
          <w:cols w:space="708"/>
        </w:sectPr>
      </w:pPr>
    </w:p>
    <w:p w:rsidR="007921A0" w:rsidRDefault="007921A0">
      <w:pPr>
        <w:spacing w:after="0" w:line="200" w:lineRule="exact"/>
        <w:rPr>
          <w:sz w:val="20"/>
          <w:szCs w:val="20"/>
        </w:rPr>
      </w:pPr>
      <w:r>
        <w:rPr>
          <w:noProof/>
        </w:rPr>
        <w:pict>
          <v:group id="_x0000_s1127" style="position:absolute;margin-left:0;margin-top:0;width:376.85pt;height:588.45pt;z-index:-251716096;mso-position-horizontal-relative:page;mso-position-vertical-relative:page" coordsize="7537,11769">
            <v:shape id="_x0000_s1128" type="#_x0000_t75" style="position:absolute;left:461;top:240;width:7075;height:6433">
              <v:imagedata r:id="rId18" o:title=""/>
            </v:shape>
            <v:group id="_x0000_s1129" style="position:absolute;left:250;top:250;width:765;height:11509" coordorigin="250,250" coordsize="765,11509">
              <v:shape id="_x0000_s1130" style="position:absolute;left:250;top:250;width:765;height:11509" coordorigin="250,250" coordsize="765,11509" path="m250,11759r765,l1015,250r-765,l250,11759e" fillcolor="#d1d3d4" stroked="f">
                <v:path arrowok="t"/>
              </v:shape>
            </v:group>
            <v:group id="_x0000_s1131" style="position:absolute;top:408;width:300;height:25" coordorigin=",408" coordsize="300,25">
              <v:shape id="_x0000_s1132" style="position:absolute;top:408;width:300;height:25" coordorigin=",408" coordsize="300,25" path="m,433r300,l300,408,,408r,25xe" stroked="f">
                <v:path arrowok="t"/>
              </v:shape>
            </v:group>
            <v:group id="_x0000_s1133" style="position:absolute;left:408;width:25;height:300" coordorigin="408" coordsize="25,300">
              <v:shape id="_x0000_s1134" style="position:absolute;left:408;width:25;height:300" coordorigin="408" coordsize="25,300" path="m408,300r25,l433,,408,r,300xe" stroked="f">
                <v:path arrowok="t"/>
              </v:shape>
            </v:group>
            <v:group id="_x0000_s1135" style="position:absolute;top:418;width:300;height:5" coordorigin=",418" coordsize="300,5">
              <v:shape id="_x0000_s1136" style="position:absolute;top:418;width:300;height:5" coordorigin=",418" coordsize="300,5" path="m,423r300,l300,418,,418r,5xe" fillcolor="black" stroked="f">
                <v:path arrowok="t"/>
              </v:shape>
            </v:group>
            <v:group id="_x0000_s1137" style="position:absolute;left:418;width:5;height:300" coordorigin="418" coordsize="5,300">
              <v:shape id="_x0000_s1138" style="position:absolute;left:418;width:5;height:300" coordorigin="418" coordsize="5,300" path="m418,300r5,l423,r-5,l41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139" style="position:absolute;margin-left:440.55pt;margin-top:183.95pt;width:8.5pt;height:.1pt;z-index:-251715072;mso-position-horizontal-relative:page;mso-position-vertical-relative:page" coordorigin="8811,3679" coordsize="170,2">
            <v:shape id="_x0000_s1140" style="position:absolute;left:8811;top:3679;width:170;height:2" coordorigin="8811,3679" coordsize="170,0" path="m8811,3679r170,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41" style="position:absolute;margin-left:446.55pt;margin-top:21pt;width:15pt;height:.1pt;z-index:-251710976;mso-position-horizontal-relative:page;mso-position-vertical-relative:page" coordorigin="8931,420" coordsize="300,2">
            <v:shape id="_x0000_s1142" style="position:absolute;left:8931;top:420;width:300;height:2" coordorigin="8931,420" coordsize="300,0" path="m8931,420r300,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7" w:after="0" w:line="240" w:lineRule="exact"/>
        <w:rPr>
          <w:sz w:val="24"/>
          <w:szCs w:val="24"/>
        </w:rPr>
      </w:pPr>
    </w:p>
    <w:p w:rsidR="007921A0" w:rsidRPr="003979B4" w:rsidRDefault="007921A0">
      <w:pPr>
        <w:spacing w:before="33" w:after="0" w:line="278" w:lineRule="auto"/>
        <w:ind w:left="2971" w:right="964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43" style="position:absolute;left:0;text-align:left;margin-left:174.45pt;margin-top:-35pt;width:126.25pt;height:23.1pt;z-index:-251713024;mso-position-horizontal-relative:page" coordorigin="3489,-700" coordsize="2525,462">
            <v:shape id="_x0000_s1144" style="position:absolute;left:3489;top:-700;width:2525;height:462" coordorigin="3489,-700" coordsize="2525,462" path="m3511,-586r-22,l3490,-563r,17l3491,-526r,178l3514,-348r,-139l3515,-495r1,-7l3523,-525r7,-13l3512,-538r-1,-48e" fillcolor="#8a8c8e" stroked="f">
              <v:path arrowok="t"/>
            </v:shape>
            <v:shape id="_x0000_s1145" style="position:absolute;left:3489;top:-700;width:2525;height:462" coordorigin="3489,-700" coordsize="2525,462" path="m3584,-591r-3,l3559,-588r-18,10l3526,-563r-11,19l3512,-538r18,l3534,-545r14,-14l3567,-567r16,-2l3590,-569r,-21l3587,-591r-3,e" fillcolor="#8a8c8e" stroked="f">
              <v:path arrowok="t"/>
            </v:shape>
            <v:shape id="_x0000_s1146" style="position:absolute;left:3489;top:-700;width:2525;height:462" coordorigin="3489,-700" coordsize="2525,462" path="m3590,-569r-3,l3590,-568r,-1e" fillcolor="#8a8c8e" stroked="f">
              <v:path arrowok="t"/>
            </v:shape>
            <v:shape id="_x0000_s1147" style="position:absolute;left:3489;top:-700;width:2525;height:462" coordorigin="3489,-700" coordsize="2525,462" path="m3735,-591r-60,17l3636,-524r-11,48l3626,-449r24,65l3698,-348r21,5l3752,-344r25,-3l3794,-351r12,-4l3805,-363r-56,l3726,-365r-54,-27l3648,-458r175,-11l3824,-473r,-11l3824,-488r-175,l3653,-508r7,-20l3672,-546r16,-14l3709,-570r82,l3786,-575r-22,-11l3735,-591e" fillcolor="#8a8c8e" stroked="f">
              <v:path arrowok="t"/>
            </v:shape>
            <v:shape id="_x0000_s1148" style="position:absolute;left:3489;top:-700;width:2525;height:462" coordorigin="3489,-700" coordsize="2525,462" path="m3805,-376r-14,5l3773,-366r-24,3l3805,-363r,-13e" fillcolor="#8a8c8e" stroked="f">
              <v:path arrowok="t"/>
            </v:shape>
            <v:shape id="_x0000_s1149" style="position:absolute;left:3489;top:-700;width:2525;height:462" coordorigin="3489,-700" coordsize="2525,462" path="m3791,-570r-82,l3741,-567r24,9l3782,-545r10,17l3798,-510r2,17l3649,-488r175,l3823,-500r-3,-19l3813,-539r-11,-20l3791,-570e" fillcolor="#8a8c8e" stroked="f">
              <v:path arrowok="t"/>
            </v:shape>
            <v:shape id="_x0000_s1150" style="position:absolute;left:3489;top:-700;width:2525;height:462" coordorigin="3489,-700" coordsize="2525,462" path="m3921,-700r-24,l3897,-348r24,l3921,-700e" fillcolor="#8a8c8e" stroked="f">
              <v:path arrowok="t"/>
            </v:shape>
            <v:shape id="_x0000_s1151" style="position:absolute;left:3489;top:-700;width:2525;height:462" coordorigin="3489,-700" coordsize="2525,462" path="m4138,-571r-62,l4107,-566r18,14l4135,-534r4,20l4140,-495r-32,1l4080,-490r-61,26l3995,-418r2,23l4005,-374r12,16l4036,-347r24,5l4086,-345r21,-8l4122,-362r-48,l4050,-365r-18,-11l4022,-394r2,-27l4065,-465r65,-10l4163,-475r,-22l4162,-518r-4,-21l4149,-558r-11,-13e" fillcolor="#8a8c8e" stroked="f">
              <v:path arrowok="t"/>
            </v:shape>
            <v:shape id="_x0000_s1152" style="position:absolute;left:3489;top:-700;width:2525;height:462" coordorigin="3489,-700" coordsize="2525,462" path="m4164,-382r-22,l4145,-348r22,l4165,-368r-1,-14e" fillcolor="#8a8c8e" stroked="f">
              <v:path arrowok="t"/>
            </v:shape>
            <v:shape id="_x0000_s1153" style="position:absolute;left:3489;top:-700;width:2525;height:462" coordorigin="3489,-700" coordsize="2525,462" path="m4163,-475r-33,l4140,-424r,4l4098,-368r-24,6l4122,-362r2,-1l4136,-376r6,-6l4164,-382r-1,-5l4163,-475e" fillcolor="#8a8c8e" stroked="f">
              <v:path arrowok="t"/>
            </v:shape>
            <v:shape id="_x0000_s1154" style="position:absolute;left:3489;top:-700;width:2525;height:462" coordorigin="3489,-700" coordsize="2525,462" path="m4089,-591r-21,1l4048,-587r-19,7l4012,-571r7,17l4037,-563r19,-6l4076,-571r62,l4136,-574r-20,-12l4089,-591e" fillcolor="#8a8c8e" stroked="f">
              <v:path arrowok="t"/>
            </v:shape>
            <v:shape id="_x0000_s1155" style="position:absolute;left:3489;top:-700;width:2525;height:462" coordorigin="3489,-700" coordsize="2525,462" path="m4250,-586r-27,l4306,-469r-88,121l4245,-348r42,-60l4299,-425r11,-16l4318,-453r25,l4331,-470r12,-17l4318,-487r-11,-17l4296,-520r-46,-66e" fillcolor="#8a8c8e" stroked="f">
              <v:path arrowok="t"/>
            </v:shape>
            <v:shape id="_x0000_s1156" style="position:absolute;left:3489;top:-700;width:2525;height:462" coordorigin="3489,-700" coordsize="2525,462" path="m4343,-453r-25,l4329,-436r11,17l4390,-348r27,l4343,-453e" fillcolor="#8a8c8e" stroked="f">
              <v:path arrowok="t"/>
            </v:shape>
            <v:shape id="_x0000_s1157" style="position:absolute;left:3489;top:-700;width:2525;height:462" coordorigin="3489,-700" coordsize="2525,462" path="m4414,-586r-26,l4336,-512r-12,17l4318,-487r25,l4414,-586e" fillcolor="#8a8c8e" stroked="f">
              <v:path arrowok="t"/>
            </v:shape>
            <v:shape id="_x0000_s1158" style="position:absolute;left:3489;top:-700;width:2525;height:462" coordorigin="3489,-700" coordsize="2525,462" path="m4623,-586r-23,l4600,-348r23,l4623,-586e" fillcolor="#8a8c8e" stroked="f">
              <v:path arrowok="t"/>
            </v:shape>
            <v:shape id="_x0000_s1159" style="position:absolute;left:3489;top:-700;width:2525;height:462" coordorigin="3489,-700" coordsize="2525,462" path="m4623,-675r-22,l4592,-665r,22l4600,-634r23,l4631,-643r,-22l4623,-675e" fillcolor="#8a8c8e" stroked="f">
              <v:path arrowok="t"/>
            </v:shape>
            <v:shape id="_x0000_s1160" style="position:absolute;left:3489;top:-700;width:2525;height:462" coordorigin="3489,-700" coordsize="2525,462" path="m4736,-586r-22,l4715,-567r1,20l4716,-348r23,l4739,-502r2,-8l4743,-516r9,-20l4758,-543r-20,l4736,-586e" fillcolor="#8a8c8e" stroked="f">
              <v:path arrowok="t"/>
            </v:shape>
            <v:shape id="_x0000_s1161" style="position:absolute;left:3489;top:-700;width:2525;height:462" coordorigin="3489,-700" coordsize="2525,462" path="m4876,-570r-73,l4831,-567r21,9l4866,-543r9,18l4880,-504r,156l4904,-348r,-143l4900,-526r-10,-27l4876,-570e" fillcolor="#8a8c8e" stroked="f">
              <v:path arrowok="t"/>
            </v:shape>
            <v:shape id="_x0000_s1162" style="position:absolute;left:3489;top:-700;width:2525;height:462" coordorigin="3489,-700" coordsize="2525,462" path="m4827,-591r-64,19l4739,-543r-1,l4758,-543r7,-9l4783,-564r20,-6l4876,-570r-1,-1l4858,-582r-16,-7l4827,-591e" fillcolor="#8a8c8e" stroked="f">
              <v:path arrowok="t"/>
            </v:shape>
            <v:shape id="_x0000_s1163" style="position:absolute;left:3489;top:-700;width:2525;height:462" coordorigin="3489,-700" coordsize="2525,462" path="m5106,-379r-9,20l5114,-350r19,5l5155,-342r26,-3l5203,-353r18,-12l5221,-365r-67,l5133,-368r-16,-5l5106,-379e" fillcolor="#8a8c8e" stroked="f">
              <v:path arrowok="t"/>
            </v:shape>
            <v:shape id="_x0000_s1164" style="position:absolute;left:3489;top:-700;width:2525;height:462" coordorigin="3489,-700" coordsize="2525,462" path="m5195,-590r-72,21l5105,-537r2,22l5115,-497r13,14l5145,-470r30,13l5195,-445r13,13l5214,-418r-3,23l5201,-377r-17,11l5154,-365r67,l5232,-382r6,-20l5236,-426r-8,-19l5216,-459r-17,-12l5154,-492r-17,-12l5129,-520r3,-24l5143,-561r19,-9l5227,-570r3,-6l5215,-585r-20,-5e" fillcolor="#8a8c8e" stroked="f">
              <v:path arrowok="t"/>
            </v:shape>
            <v:shape id="_x0000_s1165" style="position:absolute;left:3489;top:-700;width:2525;height:462" coordorigin="3489,-700" coordsize="2525,462" path="m5227,-570r-65,l5191,-569r19,5l5221,-557r6,-13e" fillcolor="#8a8c8e" stroked="f">
              <v:path arrowok="t"/>
            </v:shape>
            <v:shape id="_x0000_s1166" style="position:absolute;left:3489;top:-700;width:2525;height:462" coordorigin="3489,-700" coordsize="2525,462" path="m5346,-567r-24,l5322,-416r24,62l5390,-344r16,-2l5408,-362r-27,l5361,-368r-11,-17l5346,-411r,-156e" fillcolor="#8a8c8e" stroked="f">
              <v:path arrowok="t"/>
            </v:shape>
            <v:shape id="_x0000_s1167" style="position:absolute;left:3489;top:-700;width:2525;height:462" coordorigin="3489,-700" coordsize="2525,462" path="m5408,-366r-6,2l5393,-362r15,l5408,-366e" fillcolor="#8a8c8e" stroked="f">
              <v:path arrowok="t"/>
            </v:shape>
            <v:shape id="_x0000_s1168" style="position:absolute;left:3489;top:-700;width:2525;height:462" coordorigin="3489,-700" coordsize="2525,462" path="m5414,-586r-132,l5282,-567r132,l5414,-586e" fillcolor="#8a8c8e" stroked="f">
              <v:path arrowok="t"/>
            </v:shape>
            <v:shape id="_x0000_s1169" style="position:absolute;left:3489;top:-700;width:2525;height:462" coordorigin="3489,-700" coordsize="2525,462" path="m5346,-639r-24,9l5322,-586r24,l5346,-639e" fillcolor="#8a8c8e" stroked="f">
              <v:path arrowok="t"/>
            </v:shape>
            <v:shape id="_x0000_s1170" style="position:absolute;left:3489;top:-700;width:2525;height:462" coordorigin="3489,-700" coordsize="2525,462" path="m5475,-586r-25,l5540,-360r1,3l5541,-352r-1,3l5538,-344r-33,53l5469,-263r-5,25l5521,-280r39,-65l5575,-379r-20,l5550,-397r-7,-20l5475,-586e" fillcolor="#8a8c8e" stroked="f">
              <v:path arrowok="t"/>
            </v:shape>
            <v:shape id="_x0000_s1171" style="position:absolute;left:3489;top:-700;width:2525;height:462" coordorigin="3489,-700" coordsize="2525,462" path="m5658,-586r-25,l5575,-431r-8,20l5561,-392r-6,13l5575,-379r3,-8l5658,-586e" fillcolor="#8a8c8e" stroked="f">
              <v:path arrowok="t"/>
            </v:shape>
            <v:shape id="_x0000_s1172" style="position:absolute;left:3489;top:-700;width:2525;height:462" coordorigin="3489,-700" coordsize="2525,462" path="m5739,-700r-23,l5716,-348r23,l5739,-700e" fillcolor="#8a8c8e" stroked="f">
              <v:path arrowok="t"/>
            </v:shape>
            <v:shape id="_x0000_s1173" style="position:absolute;left:3489;top:-700;width:2525;height:462" coordorigin="3489,-700" coordsize="2525,462" path="m5925,-591r-61,17l5825,-524r-11,48l5816,-449r23,65l5887,-348r21,5l5941,-344r25,-3l5984,-351r11,-4l5995,-363r-56,l5915,-365r-54,-27l5837,-458r176,-11l6014,-473r,-11l6013,-488r-175,l5842,-508r8,-20l5861,-546r16,-14l5898,-570r82,l5975,-575r-22,-11l5925,-591e" fillcolor="#8a8c8e" stroked="f">
              <v:path arrowok="t"/>
            </v:shape>
            <v:shape id="_x0000_s1174" style="position:absolute;left:3489;top:-700;width:2525;height:462" coordorigin="3489,-700" coordsize="2525,462" path="m5994,-376r-14,5l5963,-366r-24,3l5995,-363r-1,-13e" fillcolor="#8a8c8e" stroked="f">
              <v:path arrowok="t"/>
            </v:shape>
            <v:shape id="_x0000_s1175" style="position:absolute;left:3489;top:-700;width:2525;height:462" coordorigin="3489,-700" coordsize="2525,462" path="m5980,-570r-82,l5930,-567r24,9l5971,-545r10,17l5987,-510r2,17l5838,-488r175,l6013,-500r-4,-19l6002,-539r-11,-20l5980,-570e" fillcolor="#8a8c8e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1176" style="position:absolute;left:0;text-align:left;margin-left:148.55pt;margin-top:-30.6pt;width:11.95pt;height:13.2pt;z-index:-251712000;mso-position-horizontal-relative:page" coordorigin="2971,-612" coordsize="239,264">
            <v:shape id="_x0000_s1177" style="position:absolute;left:2971;top:-612;width:239;height:264" coordorigin="2971,-612" coordsize="239,264" path="m3210,-612r-239,111l2971,-458r239,110l3210,-400r-181,-79l3029,-480r181,-79l3210,-612e" fillcolor="#d71b38" stroked="f">
              <v:path arrowok="t"/>
            </v:shape>
            <w10:wrap anchorx="page"/>
          </v:group>
        </w:pict>
      </w:r>
      <w:r w:rsidRPr="003979B4">
        <w:rPr>
          <w:sz w:val="20"/>
          <w:szCs w:val="20"/>
        </w:rPr>
        <w:t>A 2000-ben történt alapítása óta a CASADA név egyet jelent kiváló minőségű masszázs és fitness termékekkel. Napjainkban 37 országban kaphatók a CASADA-termékek.</w:t>
      </w:r>
    </w:p>
    <w:p w:rsidR="007921A0" w:rsidRPr="003979B4" w:rsidRDefault="007921A0">
      <w:pPr>
        <w:spacing w:before="8" w:after="0" w:line="200" w:lineRule="exact"/>
        <w:rPr>
          <w:sz w:val="20"/>
          <w:szCs w:val="20"/>
        </w:rPr>
      </w:pPr>
    </w:p>
    <w:p w:rsidR="007921A0" w:rsidRPr="003979B4" w:rsidRDefault="007921A0" w:rsidP="00A509F9">
      <w:pPr>
        <w:spacing w:after="0" w:line="240" w:lineRule="atLeast"/>
        <w:ind w:left="2971" w:right="965"/>
        <w:jc w:val="both"/>
        <w:rPr>
          <w:sz w:val="20"/>
          <w:szCs w:val="20"/>
        </w:rPr>
      </w:pPr>
      <w:r>
        <w:rPr>
          <w:noProof/>
        </w:rPr>
        <w:pict>
          <v:group id="_x0000_s1178" style="position:absolute;left:0;text-align:left;margin-left:12.5pt;margin-top:102.7pt;width:136.05pt;height:15.6pt;z-index:-251714048;mso-position-horizontal-relative:page" coordorigin="250,2054" coordsize="2721,312">
            <v:shape id="_x0000_s1179" style="position:absolute;left:250;top:2054;width:2721;height:312" coordorigin="250,2054" coordsize="2721,312" path="m250,2366r2721,l2971,2054r-2721,l250,2366e" fillcolor="#d71b38" stroked="f">
              <v:path arrowok="t"/>
            </v:shape>
            <w10:wrap anchorx="page"/>
          </v:group>
        </w:pict>
      </w:r>
      <w:r w:rsidRPr="003979B4">
        <w:rPr>
          <w:sz w:val="20"/>
          <w:szCs w:val="20"/>
        </w:rPr>
        <w:t>A CASADA-termékeket nem csak a folyamatos fejlesztés, az egyedi formatervezés és az életminőség javítására összpontosító nagyfokú irányultság jellemzi, kitűnnek megbízható és kiváló minőségükkel is.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40" w:after="0" w:line="240" w:lineRule="auto"/>
        <w:ind w:left="1457" w:right="-20"/>
        <w:rPr>
          <w:rFonts w:ascii="Arial" w:hAnsi="Arial" w:cs="Arial"/>
          <w:sz w:val="14"/>
          <w:szCs w:val="14"/>
        </w:rPr>
      </w:pPr>
      <w:hyperlink r:id="rId19">
        <w:r>
          <w:rPr>
            <w:rFonts w:ascii="Arial" w:hAnsi="Arial"/>
            <w:color w:val="FFFFFF"/>
            <w:sz w:val="14"/>
          </w:rPr>
          <w:t>www.casada.com</w:t>
        </w:r>
      </w:hyperlink>
    </w:p>
    <w:p w:rsidR="007921A0" w:rsidRDefault="007921A0">
      <w:pPr>
        <w:spacing w:after="0" w:line="240" w:lineRule="auto"/>
        <w:rPr>
          <w:rFonts w:ascii="Arial" w:hAnsi="Arial" w:cs="Arial"/>
          <w:sz w:val="14"/>
          <w:szCs w:val="14"/>
        </w:rPr>
        <w:sectPr w:rsidR="007921A0">
          <w:headerReference w:type="even" r:id="rId20"/>
          <w:headerReference w:type="default" r:id="rId21"/>
          <w:footerReference w:type="even" r:id="rId22"/>
          <w:footerReference w:type="default" r:id="rId23"/>
          <w:pgSz w:w="9240" w:h="12760"/>
          <w:pgMar w:top="0" w:right="0" w:bottom="420" w:left="0" w:header="0" w:footer="222" w:gutter="0"/>
          <w:cols w:space="708"/>
        </w:sectPr>
      </w:pPr>
    </w:p>
    <w:p w:rsidR="007921A0" w:rsidRDefault="007921A0">
      <w:pPr>
        <w:spacing w:after="0" w:line="200" w:lineRule="exact"/>
        <w:rPr>
          <w:sz w:val="20"/>
          <w:szCs w:val="20"/>
        </w:rPr>
      </w:pPr>
      <w:r>
        <w:rPr>
          <w:noProof/>
        </w:rPr>
        <w:pict>
          <v:group id="_x0000_s1180" style="position:absolute;margin-left:410.25pt;margin-top:0;width:51.25pt;height:588.45pt;z-index:-251709952;mso-position-horizontal-relative:page;mso-position-vertical-relative:page" coordorigin="8205" coordsize="1025,11769">
            <v:group id="_x0000_s1181" style="position:absolute;left:8215;top:250;width:765;height:1822" coordorigin="8215,250" coordsize="765,1822">
              <v:shape id="_x0000_s1182" style="position:absolute;left:8215;top:250;width:765;height:1822" coordorigin="8215,250" coordsize="765,1822" path="m8215,2072r766,l8981,250r-766,l8215,2072xe" fillcolor="#d1d3d4" stroked="f">
                <v:path arrowok="t"/>
              </v:shape>
            </v:group>
            <v:group id="_x0000_s1183" style="position:absolute;left:8215;top:3724;width:765;height:8034" coordorigin="8215,3724" coordsize="765,8034">
              <v:shape id="_x0000_s1184" style="position:absolute;left:8215;top:3724;width:765;height:8034" coordorigin="8215,3724" coordsize="765,8034" path="m8215,11759r766,l8981,3724r-766,l8215,11759xe" fillcolor="#d1d3d4" stroked="f">
                <v:path arrowok="t"/>
              </v:shape>
            </v:group>
            <v:group id="_x0000_s1185" style="position:absolute;left:8215;top:2072;width:765;height:1652" coordorigin="8215,2072" coordsize="765,1652">
              <v:shape id="_x0000_s1186" style="position:absolute;left:8215;top:2072;width:765;height:1652" coordorigin="8215,2072" coordsize="765,1652" path="m8215,3724r766,l8981,2072r-766,l8215,3724e" fillcolor="#d71b38" stroked="f">
                <v:path arrowok="t"/>
              </v:shape>
            </v:group>
            <v:group id="_x0000_s1187" style="position:absolute;left:8931;top:408;width:300;height:25" coordorigin="8931,408" coordsize="300,25">
              <v:shape id="_x0000_s1188" style="position:absolute;left:8931;top:408;width:300;height:25" coordorigin="8931,408" coordsize="300,25" path="m8931,433r300,l9231,408r-300,l8931,433xe" stroked="f">
                <v:path arrowok="t"/>
              </v:shape>
            </v:group>
            <v:group id="_x0000_s1189" style="position:absolute;left:8798;width:25;height:300" coordorigin="8798" coordsize="25,300">
              <v:shape id="_x0000_s1190" style="position:absolute;left:8798;width:25;height:300" coordorigin="8798" coordsize="25,300" path="m8798,300r25,l8823,r-25,l8798,300xe" stroked="f">
                <v:path arrowok="t"/>
              </v:shape>
            </v:group>
            <v:group id="_x0000_s1191" style="position:absolute;left:8931;top:418;width:300;height:5" coordorigin="8931,418" coordsize="300,5">
              <v:shape id="_x0000_s1192" style="position:absolute;left:8931;top:418;width:300;height:5" coordorigin="8931,418" coordsize="300,5" path="m8931,423r300,l9231,418r-300,l8931,423xe" fillcolor="black" stroked="f">
                <v:path arrowok="t"/>
              </v:shape>
            </v:group>
            <v:group id="_x0000_s1193" style="position:absolute;left:8808;width:5;height:300" coordorigin="8808" coordsize="5,300">
              <v:shape id="_x0000_s1194" style="position:absolute;left:8808;width:5;height:300" coordorigin="8808" coordsize="5,300" path="m8808,300r5,l8813,r-5,l880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195" style="position:absolute;margin-left:0;margin-top:21pt;width:15pt;height:.1pt;z-index:-251707904;mso-position-horizontal-relative:page;mso-position-vertical-relative:page" coordorigin=",420" coordsize="300,2">
            <v:shape id="_x0000_s1196" style="position:absolute;top:420;width:300;height:2" coordorigin=",420" coordsize="300,0" path="m300,420l,420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A509F9" w:rsidRDefault="007921A0">
      <w:pPr>
        <w:spacing w:after="0" w:line="382" w:lineRule="exact"/>
        <w:ind w:left="1018" w:right="4843"/>
        <w:jc w:val="both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197" style="position:absolute;left:0;text-align:left;margin-left:21pt;margin-top:20.85pt;width:291.95pt;height:.1pt;z-index:-251708928;mso-position-horizontal-relative:page" coordorigin="420,417" coordsize="5839,2">
            <v:shape id="_x0000_s1198" style="position:absolute;left:420;top:417;width:5839;height:2" coordorigin="420,417" coordsize="5839,0" path="m420,417r5839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position:absolute;left:0;text-align:left;margin-left:419.65pt;margin-top:-43.25pt;width:14pt;height:50.05pt;z-index:-251706880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261" w:lineRule="exact"/>
                    <w:ind w:left="20" w:right="-5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color w:val="FFFFFF"/>
                      <w:sz w:val="24"/>
                    </w:rPr>
                    <w:t>Magyar</w:t>
                  </w:r>
                </w:p>
              </w:txbxContent>
            </v:textbox>
            <w10:wrap anchorx="page"/>
          </v:shape>
        </w:pict>
      </w:r>
      <w:r w:rsidRPr="00A509F9">
        <w:rPr>
          <w:rFonts w:ascii="Times New Roman" w:hAnsi="Times New Roman"/>
          <w:i/>
          <w:sz w:val="34"/>
        </w:rPr>
        <w:t>Gratulálunk!</w:t>
      </w:r>
    </w:p>
    <w:p w:rsidR="007921A0" w:rsidRPr="00A509F9" w:rsidRDefault="007921A0">
      <w:pPr>
        <w:spacing w:after="0" w:line="200" w:lineRule="exact"/>
        <w:rPr>
          <w:sz w:val="20"/>
          <w:szCs w:val="20"/>
        </w:rPr>
      </w:pPr>
    </w:p>
    <w:p w:rsidR="007921A0" w:rsidRPr="00A509F9" w:rsidRDefault="007921A0">
      <w:pPr>
        <w:spacing w:before="7" w:after="0" w:line="240" w:lineRule="exact"/>
        <w:rPr>
          <w:sz w:val="24"/>
          <w:szCs w:val="24"/>
        </w:rPr>
      </w:pPr>
    </w:p>
    <w:p w:rsidR="007921A0" w:rsidRPr="00A509F9" w:rsidRDefault="007921A0" w:rsidP="00A509F9">
      <w:pPr>
        <w:spacing w:after="0" w:line="278" w:lineRule="auto"/>
        <w:ind w:left="1015" w:right="2861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/>
          <w:sz w:val="18"/>
        </w:rPr>
        <w:t>Ön e masszázskészülék megvásárlásával tanújelét adta egészségtudatosságának.</w:t>
      </w:r>
    </w:p>
    <w:p w:rsidR="007921A0" w:rsidRPr="00A509F9" w:rsidRDefault="007921A0" w:rsidP="00A509F9">
      <w:pPr>
        <w:spacing w:before="1" w:after="0" w:line="240" w:lineRule="exact"/>
        <w:ind w:right="2861"/>
        <w:rPr>
          <w:sz w:val="24"/>
          <w:szCs w:val="24"/>
        </w:rPr>
      </w:pPr>
    </w:p>
    <w:p w:rsidR="007921A0" w:rsidRPr="00A509F9" w:rsidRDefault="007921A0" w:rsidP="00A509F9">
      <w:pPr>
        <w:spacing w:after="0" w:line="278" w:lineRule="auto"/>
        <w:ind w:left="1015" w:right="2861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/>
          <w:sz w:val="18"/>
        </w:rPr>
        <w:t>Annak érdekében, hogy a készülék előnyeit sokáig élvezhesse, kérjük, figyelmesen olvassa el a biztonsági utasításokat és tartsa be azokat!</w:t>
      </w:r>
    </w:p>
    <w:p w:rsidR="007921A0" w:rsidRPr="00A509F9" w:rsidRDefault="007921A0" w:rsidP="00A509F9">
      <w:pPr>
        <w:spacing w:before="1" w:after="0" w:line="240" w:lineRule="exact"/>
        <w:ind w:right="2861"/>
        <w:rPr>
          <w:sz w:val="24"/>
          <w:szCs w:val="24"/>
        </w:rPr>
      </w:pPr>
    </w:p>
    <w:p w:rsidR="007921A0" w:rsidRPr="00A509F9" w:rsidRDefault="007921A0" w:rsidP="00A509F9">
      <w:pPr>
        <w:spacing w:after="0" w:line="240" w:lineRule="auto"/>
        <w:ind w:left="1015" w:right="2861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/>
          <w:sz w:val="18"/>
        </w:rPr>
        <w:t>Sok örömöt kívánunk Miniwell Twist készüléke használata során.</w:t>
      </w:r>
    </w:p>
    <w:p w:rsidR="007921A0" w:rsidRDefault="007921A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921A0" w:rsidRDefault="007921A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921A0" w:rsidRDefault="007921A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921A0" w:rsidRPr="003979B4" w:rsidRDefault="007921A0" w:rsidP="003979B4">
      <w:pPr>
        <w:spacing w:after="0" w:line="382" w:lineRule="exact"/>
        <w:ind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200" style="position:absolute;margin-left:148.55pt;margin-top:20.85pt;width:300.45pt;height:.1pt;z-index:-251598336;mso-position-horizontal-relative:page" coordorigin="2971,417" coordsize="6009,2">
            <v:shape id="_x0000_s1201" style="position:absolute;left:2971;top:417;width:6009;height:2" coordorigin="2971,417" coordsize="6009,0" path="m2971,417r6010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02" style="position:absolute;margin-left:446.55pt;margin-top:-28.7pt;width:15pt;height:.1pt;z-index:-251597312;mso-position-horizontal-relative:page" coordorigin="8931,-574" coordsize="300,2">
            <v:shape id="_x0000_s1203" style="position:absolute;left:8931;top:-574;width:300;height:2" coordorigin="8931,-574" coordsize="300,0" path="m8931,-574r300,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 xml:space="preserve">             Tartalomjegyzék</w:t>
      </w:r>
    </w:p>
    <w:p w:rsidR="007921A0" w:rsidRDefault="007921A0" w:rsidP="003979B4">
      <w:pPr>
        <w:spacing w:after="0" w:line="200" w:lineRule="exact"/>
        <w:rPr>
          <w:sz w:val="20"/>
          <w:szCs w:val="20"/>
        </w:rPr>
      </w:pPr>
    </w:p>
    <w:p w:rsidR="007921A0" w:rsidRPr="00A509F9" w:rsidRDefault="007921A0" w:rsidP="003979B4">
      <w:pPr>
        <w:tabs>
          <w:tab w:val="left" w:pos="3680"/>
        </w:tabs>
        <w:spacing w:before="33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/>
          <w:color w:val="414042"/>
          <w:sz w:val="18"/>
        </w:rPr>
        <w:t xml:space="preserve">                                                           15</w:t>
      </w:r>
      <w:r>
        <w:tab/>
      </w:r>
      <w:r w:rsidRPr="00A509F9">
        <w:rPr>
          <w:rFonts w:ascii="Arial" w:hAnsi="Arial" w:cs="Arial"/>
          <w:sz w:val="18"/>
          <w:szCs w:val="18"/>
        </w:rPr>
        <w:t>A masszázs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16</w:t>
      </w:r>
      <w:r w:rsidRPr="00A509F9">
        <w:rPr>
          <w:rFonts w:ascii="Arial" w:hAnsi="Arial" w:cs="Arial"/>
          <w:sz w:val="18"/>
          <w:szCs w:val="18"/>
        </w:rPr>
        <w:tab/>
        <w:t>Biztonsági utasítások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17</w:t>
      </w:r>
      <w:r w:rsidRPr="00A509F9">
        <w:rPr>
          <w:rFonts w:ascii="Arial" w:hAnsi="Arial" w:cs="Arial"/>
          <w:sz w:val="18"/>
          <w:szCs w:val="18"/>
        </w:rPr>
        <w:tab/>
        <w:t>A csomag tartalma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17</w:t>
      </w:r>
      <w:r w:rsidRPr="00A509F9">
        <w:rPr>
          <w:rFonts w:ascii="Arial" w:hAnsi="Arial" w:cs="Arial"/>
          <w:sz w:val="18"/>
          <w:szCs w:val="18"/>
        </w:rPr>
        <w:tab/>
        <w:t>Üzembe helyezés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17</w:t>
      </w:r>
      <w:r w:rsidRPr="00A509F9">
        <w:rPr>
          <w:rFonts w:ascii="Arial" w:hAnsi="Arial" w:cs="Arial"/>
          <w:sz w:val="18"/>
          <w:szCs w:val="18"/>
        </w:rPr>
        <w:tab/>
        <w:t>Műszaki adatok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18</w:t>
      </w:r>
      <w:r w:rsidRPr="00A509F9">
        <w:rPr>
          <w:rFonts w:ascii="Arial" w:hAnsi="Arial" w:cs="Arial"/>
          <w:sz w:val="18"/>
          <w:szCs w:val="18"/>
        </w:rPr>
        <w:tab/>
        <w:t>Felszereltség / funkciók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19</w:t>
      </w:r>
      <w:r w:rsidRPr="00A509F9">
        <w:rPr>
          <w:rFonts w:ascii="Arial" w:hAnsi="Arial" w:cs="Arial"/>
          <w:sz w:val="18"/>
          <w:szCs w:val="18"/>
        </w:rPr>
        <w:tab/>
        <w:t>Kezelőmező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204" type="#_x0000_t202" style="position:absolute;left:0;text-align:left;margin-left:28.65pt;margin-top:-5.95pt;width:16pt;height:129.65pt;z-index:-251596288;mso-position-horizontal-relative:page" filled="f" stroked="f">
            <v:textbox style="layout-flow:vertical;mso-layout-flow-alt:bottom-to-top" inset="0,0,0,0">
              <w:txbxContent>
                <w:p w:rsidR="007921A0" w:rsidRDefault="007921A0" w:rsidP="003979B4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Tartalomjegyzék</w:t>
                  </w:r>
                </w:p>
              </w:txbxContent>
            </v:textbox>
            <w10:wrap anchorx="page"/>
          </v:shape>
        </w:pict>
      </w:r>
      <w:r w:rsidRPr="00A509F9">
        <w:rPr>
          <w:rFonts w:ascii="Arial" w:hAnsi="Arial" w:cs="Arial"/>
          <w:sz w:val="18"/>
          <w:szCs w:val="18"/>
        </w:rPr>
        <w:t>20</w:t>
      </w:r>
      <w:r w:rsidRPr="00A509F9">
        <w:rPr>
          <w:rFonts w:ascii="Arial" w:hAnsi="Arial" w:cs="Arial"/>
          <w:sz w:val="18"/>
          <w:szCs w:val="18"/>
        </w:rPr>
        <w:tab/>
        <w:t>Hibakeresés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20</w:t>
      </w:r>
      <w:r w:rsidRPr="00A509F9">
        <w:rPr>
          <w:rFonts w:ascii="Arial" w:hAnsi="Arial" w:cs="Arial"/>
          <w:sz w:val="18"/>
          <w:szCs w:val="18"/>
        </w:rPr>
        <w:tab/>
        <w:t>Tárolás/tisztítás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20</w:t>
      </w:r>
      <w:r w:rsidRPr="00A509F9">
        <w:rPr>
          <w:rFonts w:ascii="Arial" w:hAnsi="Arial" w:cs="Arial"/>
          <w:sz w:val="18"/>
          <w:szCs w:val="18"/>
        </w:rPr>
        <w:tab/>
        <w:t>EU egyezőségi nyilatkozat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21</w:t>
      </w:r>
      <w:r w:rsidRPr="00A509F9">
        <w:rPr>
          <w:rFonts w:ascii="Arial" w:hAnsi="Arial" w:cs="Arial"/>
          <w:sz w:val="18"/>
          <w:szCs w:val="18"/>
        </w:rPr>
        <w:tab/>
        <w:t>Garancia rendelkezések</w:t>
      </w:r>
    </w:p>
    <w:p w:rsidR="007921A0" w:rsidRPr="00A509F9" w:rsidRDefault="007921A0" w:rsidP="003979B4">
      <w:pPr>
        <w:spacing w:before="13" w:after="0" w:line="26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 w:rsidP="003979B4">
      <w:pPr>
        <w:tabs>
          <w:tab w:val="left" w:pos="3680"/>
        </w:tabs>
        <w:spacing w:after="0" w:line="240" w:lineRule="auto"/>
        <w:ind w:left="2971" w:right="-20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22</w:t>
      </w:r>
      <w:r w:rsidRPr="00A509F9">
        <w:rPr>
          <w:rFonts w:ascii="Arial" w:hAnsi="Arial" w:cs="Arial"/>
          <w:sz w:val="18"/>
          <w:szCs w:val="18"/>
        </w:rPr>
        <w:tab/>
        <w:t>Megjegyzések</w:t>
      </w:r>
    </w:p>
    <w:p w:rsidR="007921A0" w:rsidRPr="00A509F9" w:rsidRDefault="007921A0">
      <w:pPr>
        <w:spacing w:after="0" w:line="240" w:lineRule="auto"/>
        <w:jc w:val="both"/>
        <w:rPr>
          <w:rFonts w:ascii="Arial" w:hAnsi="Arial" w:cs="Arial"/>
          <w:sz w:val="18"/>
          <w:szCs w:val="18"/>
        </w:rPr>
        <w:sectPr w:rsidR="007921A0" w:rsidRPr="00A509F9">
          <w:pgSz w:w="9240" w:h="12760"/>
          <w:pgMar w:top="-20" w:right="0" w:bottom="760" w:left="0" w:header="0" w:footer="577" w:gutter="0"/>
          <w:cols w:space="708"/>
        </w:sectPr>
      </w:pPr>
    </w:p>
    <w:p w:rsidR="007921A0" w:rsidRDefault="007921A0">
      <w:pPr>
        <w:spacing w:before="4" w:after="0" w:line="190" w:lineRule="exact"/>
        <w:rPr>
          <w:sz w:val="19"/>
          <w:szCs w:val="19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40" w:lineRule="auto"/>
        <w:rPr>
          <w:rFonts w:ascii="Arial" w:hAnsi="Arial" w:cs="Arial"/>
          <w:sz w:val="18"/>
          <w:szCs w:val="18"/>
        </w:rPr>
        <w:sectPr w:rsidR="007921A0">
          <w:footerReference w:type="even" r:id="rId24"/>
          <w:footerReference w:type="default" r:id="rId25"/>
          <w:pgSz w:w="9240" w:h="12760"/>
          <w:pgMar w:top="0" w:right="0" w:bottom="760" w:left="0" w:header="0" w:footer="577" w:gutter="0"/>
          <w:pgNumType w:start="14"/>
          <w:cols w:space="708"/>
        </w:sectPr>
      </w:pPr>
    </w:p>
    <w:p w:rsidR="007921A0" w:rsidRDefault="007921A0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pict>
          <v:group id="_x0000_s1216" style="position:absolute;margin-left:410.25pt;margin-top:0;width:51.25pt;height:588.45pt;z-index:-251705856;mso-position-horizontal-relative:page;mso-position-vertical-relative:page" coordorigin="8205" coordsize="1025,11769">
            <v:group id="_x0000_s1217" style="position:absolute;left:8215;top:250;width:765;height:11509" coordorigin="8215,250" coordsize="765,11509">
              <v:shape id="_x0000_s1218" style="position:absolute;left:8215;top:250;width:765;height:11509" coordorigin="8215,250" coordsize="765,11509" path="m8215,11759r766,l8981,250r-766,l8215,11759e" fillcolor="#d1d3d4" stroked="f">
                <v:path arrowok="t"/>
              </v:shape>
            </v:group>
            <v:group id="_x0000_s1219" style="position:absolute;left:8931;top:408;width:300;height:25" coordorigin="8931,408" coordsize="300,25">
              <v:shape id="_x0000_s1220" style="position:absolute;left:8931;top:408;width:300;height:25" coordorigin="8931,408" coordsize="300,25" path="m8931,433r300,l9231,408r-300,l8931,433xe" stroked="f">
                <v:path arrowok="t"/>
              </v:shape>
            </v:group>
            <v:group id="_x0000_s1221" style="position:absolute;left:8798;width:25;height:300" coordorigin="8798" coordsize="25,300">
              <v:shape id="_x0000_s1222" style="position:absolute;left:8798;width:25;height:300" coordorigin="8798" coordsize="25,300" path="m8798,300r25,l8823,r-25,l8798,300xe" stroked="f">
                <v:path arrowok="t"/>
              </v:shape>
            </v:group>
            <v:group id="_x0000_s1223" style="position:absolute;left:8931;top:418;width:300;height:5" coordorigin="8931,418" coordsize="300,5">
              <v:shape id="_x0000_s1224" style="position:absolute;left:8931;top:418;width:300;height:5" coordorigin="8931,418" coordsize="300,5" path="m8931,423r300,l9231,418r-300,l8931,423xe" fillcolor="black" stroked="f">
                <v:path arrowok="t"/>
              </v:shape>
            </v:group>
            <v:group id="_x0000_s1225" style="position:absolute;left:8808;width:5;height:300" coordorigin="8808" coordsize="5,300">
              <v:shape id="_x0000_s1226" style="position:absolute;left:8808;width:5;height:300" coordorigin="8808" coordsize="5,300" path="m8808,300r5,l8813,r-5,l8808,300xe" fillcolor="black" stroked="f">
                <v:path arrowok="t"/>
              </v:shape>
            </v:group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101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227" style="position:absolute;left:0;text-align:left;margin-left:12.5pt;margin-top:20.85pt;width:300.45pt;height:.1pt;z-index:-251704832;mso-position-horizontal-relative:page" coordorigin="250,417" coordsize="6009,2">
            <v:shape id="_x0000_s1228" style="position:absolute;left:250;top:417;width:6009;height:2" coordorigin="250,417" coordsize="6009,0" path="m250,417r6009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29" style="position:absolute;left:0;text-align:left;margin-left:0;margin-top:-28.7pt;width:15pt;height:.1pt;z-index:-251703808;mso-position-horizontal-relative:page" coordorigin=",-574" coordsize="300,2">
            <v:shape id="_x0000_s1230" style="position:absolute;top:-574;width:300;height:2" coordorigin=",-574" coordsize="300,0" path="m300,-574l,-574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>A MASSZÁZS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" w:after="0" w:line="260" w:lineRule="exact"/>
        <w:rPr>
          <w:sz w:val="26"/>
          <w:szCs w:val="26"/>
        </w:rPr>
      </w:pPr>
    </w:p>
    <w:p w:rsidR="007921A0" w:rsidRDefault="007921A0">
      <w:pPr>
        <w:spacing w:after="0" w:line="240" w:lineRule="auto"/>
        <w:ind w:left="1015" w:right="-20"/>
        <w:rPr>
          <w:rFonts w:ascii="Times New Roman" w:hAnsi="Times New Roman"/>
          <w:sz w:val="20"/>
          <w:szCs w:val="20"/>
        </w:rPr>
      </w:pPr>
      <w:r>
        <w:pict>
          <v:shape id="_x0000_i1025" type="#_x0000_t75" style="width:261pt;height:219.75pt;mso-position-horizontal-relative:char;mso-position-vertical-relative:line">
            <v:imagedata r:id="rId26" o:title=""/>
          </v:shape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3" w:after="0" w:line="260" w:lineRule="exact"/>
        <w:rPr>
          <w:sz w:val="26"/>
          <w:szCs w:val="26"/>
        </w:rPr>
      </w:pPr>
    </w:p>
    <w:p w:rsidR="007921A0" w:rsidRPr="00A509F9" w:rsidRDefault="007921A0">
      <w:pPr>
        <w:spacing w:before="33" w:after="0" w:line="278" w:lineRule="auto"/>
        <w:ind w:left="1015" w:right="2919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Mindenki ismeri a feszült izmok masszázzsal történő jótékony lazítását. Az izmokon, véredényeken és idegpályákon belüli folyamatok részletesen magyarázhatóak.</w:t>
      </w:r>
    </w:p>
    <w:p w:rsidR="007921A0" w:rsidRPr="00A509F9" w:rsidRDefault="007921A0">
      <w:pPr>
        <w:spacing w:before="1" w:after="0" w:line="24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>
      <w:pPr>
        <w:spacing w:after="0" w:line="278" w:lineRule="auto"/>
        <w:ind w:left="1015" w:right="2920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A testben két keringési rendszer van. A szívből induló vérkeringés látja el az agyat, a szerveket és az izomzatot tápanyagokkal és a létfontosságú oxigénnel, míg a nyirokrendszer gondoskodik arról, hogy az anyagcseretermékek, salak- és méreganya</w:t>
      </w:r>
      <w:r>
        <w:rPr>
          <w:rFonts w:ascii="Arial" w:hAnsi="Arial" w:cs="Arial"/>
          <w:sz w:val="18"/>
          <w:szCs w:val="18"/>
        </w:rPr>
        <w:t>gok kiürüljenek a szervezetből.</w:t>
      </w:r>
    </w:p>
    <w:p w:rsidR="007921A0" w:rsidRPr="00A509F9" w:rsidRDefault="007921A0">
      <w:pPr>
        <w:spacing w:before="1" w:after="0" w:line="24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>
      <w:pPr>
        <w:spacing w:after="0" w:line="278" w:lineRule="auto"/>
        <w:ind w:left="1015" w:right="2920"/>
        <w:jc w:val="both"/>
        <w:rPr>
          <w:rFonts w:ascii="Arial" w:hAnsi="Arial" w:cs="Arial"/>
          <w:sz w:val="18"/>
          <w:szCs w:val="18"/>
        </w:rPr>
      </w:pPr>
      <w:r w:rsidRPr="00A509F9">
        <w:rPr>
          <w:rFonts w:ascii="Arial" w:hAnsi="Arial" w:cs="Arial"/>
          <w:sz w:val="18"/>
          <w:szCs w:val="18"/>
        </w:rPr>
        <w:t>Ha az immunrendszert fertőzések és vírusok terhelik, az orvos először a nyirokcsomókat tapogatja meg, mivel ezek termelik a védekező sejteket, és erre a terh</w:t>
      </w:r>
      <w:r>
        <w:rPr>
          <w:rFonts w:ascii="Arial" w:hAnsi="Arial" w:cs="Arial"/>
          <w:sz w:val="18"/>
          <w:szCs w:val="18"/>
        </w:rPr>
        <w:t>elésre duzzanattal reagálnak.</w:t>
      </w:r>
    </w:p>
    <w:p w:rsidR="007921A0" w:rsidRPr="00A509F9" w:rsidRDefault="007921A0">
      <w:pPr>
        <w:spacing w:before="1" w:after="0" w:line="240" w:lineRule="exact"/>
        <w:rPr>
          <w:rFonts w:ascii="Arial" w:hAnsi="Arial" w:cs="Arial"/>
          <w:sz w:val="18"/>
          <w:szCs w:val="18"/>
        </w:rPr>
      </w:pPr>
    </w:p>
    <w:p w:rsidR="007921A0" w:rsidRPr="00A509F9" w:rsidRDefault="007921A0">
      <w:pPr>
        <w:spacing w:after="0" w:line="278" w:lineRule="auto"/>
        <w:ind w:left="1015" w:right="292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231" type="#_x0000_t202" style="position:absolute;left:0;text-align:left;margin-left:418.45pt;margin-top:-2.3pt;width:16pt;height:90.05pt;z-index:-251702784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A MASSZÁZS</w:t>
                  </w:r>
                </w:p>
              </w:txbxContent>
            </v:textbox>
            <w10:wrap anchorx="page"/>
          </v:shape>
        </w:pict>
      </w:r>
      <w:r w:rsidRPr="00A509F9">
        <w:rPr>
          <w:rFonts w:ascii="Arial" w:hAnsi="Arial" w:cs="Arial"/>
          <w:sz w:val="18"/>
          <w:szCs w:val="18"/>
        </w:rPr>
        <w:t>Minden masszázs serkenti ezt a rendszert és ily módon támogatja a káros anyagok elszállítását, valamint a szervezet oxigénnel és tápanyagokkal történő ellátását.</w:t>
      </w:r>
    </w:p>
    <w:p w:rsidR="007921A0" w:rsidRDefault="007921A0">
      <w:pPr>
        <w:spacing w:after="0" w:line="278" w:lineRule="auto"/>
        <w:jc w:val="both"/>
        <w:rPr>
          <w:rFonts w:ascii="Arial" w:hAnsi="Arial" w:cs="Arial"/>
          <w:sz w:val="18"/>
          <w:szCs w:val="18"/>
        </w:rPr>
        <w:sectPr w:rsidR="007921A0">
          <w:pgSz w:w="9240" w:h="12760"/>
          <w:pgMar w:top="-20" w:right="0" w:bottom="760" w:left="0" w:header="0" w:footer="577" w:gutter="0"/>
          <w:cols w:space="708"/>
        </w:sectPr>
      </w:pPr>
    </w:p>
    <w:p w:rsidR="007921A0" w:rsidRDefault="007921A0">
      <w:pPr>
        <w:spacing w:before="4" w:after="0" w:line="190" w:lineRule="exact"/>
        <w:rPr>
          <w:sz w:val="19"/>
          <w:szCs w:val="19"/>
        </w:rPr>
      </w:pPr>
      <w:r>
        <w:rPr>
          <w:noProof/>
        </w:rPr>
        <w:pict>
          <v:group id="_x0000_s1232" style="position:absolute;margin-left:0;margin-top:0;width:51.25pt;height:588.45pt;z-index:-251701760;mso-position-horizontal-relative:page;mso-position-vertical-relative:page" coordsize="1025,11769">
            <v:group id="_x0000_s1233" style="position:absolute;left:250;top:250;width:765;height:11509" coordorigin="250,250" coordsize="765,11509">
              <v:shape id="_x0000_s1234" style="position:absolute;left:250;top:250;width:765;height:11509" coordorigin="250,250" coordsize="765,11509" path="m250,11759r765,l1015,250r-765,l250,11759e" fillcolor="#d1d3d4" stroked="f">
                <v:path arrowok="t"/>
              </v:shape>
            </v:group>
            <v:group id="_x0000_s1235" style="position:absolute;top:408;width:300;height:25" coordorigin=",408" coordsize="300,25">
              <v:shape id="_x0000_s1236" style="position:absolute;top:408;width:300;height:25" coordorigin=",408" coordsize="300,25" path="m,433r300,l300,408,,408r,25xe" stroked="f">
                <v:path arrowok="t"/>
              </v:shape>
            </v:group>
            <v:group id="_x0000_s1237" style="position:absolute;left:408;width:25;height:300" coordorigin="408" coordsize="25,300">
              <v:shape id="_x0000_s1238" style="position:absolute;left:408;width:25;height:300" coordorigin="408" coordsize="25,300" path="m408,300r25,l433,,408,r,300xe" stroked="f">
                <v:path arrowok="t"/>
              </v:shape>
            </v:group>
            <v:group id="_x0000_s1239" style="position:absolute;top:418;width:300;height:5" coordorigin=",418" coordsize="300,5">
              <v:shape id="_x0000_s1240" style="position:absolute;top:418;width:300;height:5" coordorigin=",418" coordsize="300,5" path="m,423r300,l300,418,,418r,5xe" fillcolor="black" stroked="f">
                <v:path arrowok="t"/>
              </v:shape>
            </v:group>
            <v:group id="_x0000_s1241" style="position:absolute;left:418;width:5;height:300" coordorigin="418" coordsize="5,300">
              <v:shape id="_x0000_s1242" style="position:absolute;left:418;width:5;height:300" coordorigin="418" coordsize="5,300" path="m418,300r5,l423,r-5,l418,300xe" fillcolor="black" stroked="f">
                <v:path arrowok="t"/>
              </v:shape>
            </v:group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2974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243" style="position:absolute;left:0;text-align:left;margin-left:148.55pt;margin-top:20.85pt;width:300.45pt;height:.1pt;z-index:-251699712;mso-position-horizontal-relative:page" coordorigin="2971,417" coordsize="6009,2">
            <v:shape id="_x0000_s1244" style="position:absolute;left:2971;top:417;width:6009;height:2" coordorigin="2971,417" coordsize="6009,0" path="m2971,417r6010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45" style="position:absolute;left:0;text-align:left;margin-left:446.55pt;margin-top:-28.7pt;width:15pt;height:.1pt;z-index:-251696640;mso-position-horizontal-relative:page" coordorigin="8931,-574" coordsize="300,2">
            <v:shape id="_x0000_s1246" style="position:absolute;left:8931;top:-574;width:300;height:2" coordorigin="8931,-574" coordsize="300,0" path="m8931,-574r300,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>BIZTONSÁGI UTASÍTÁSOK</w:t>
      </w:r>
    </w:p>
    <w:p w:rsidR="007921A0" w:rsidRDefault="007921A0">
      <w:pPr>
        <w:spacing w:before="8" w:after="0" w:line="190" w:lineRule="exact"/>
        <w:rPr>
          <w:sz w:val="19"/>
          <w:szCs w:val="19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27158E" w:rsidRDefault="007921A0" w:rsidP="0027158E">
      <w:pPr>
        <w:spacing w:before="33" w:after="0" w:line="255" w:lineRule="auto"/>
        <w:ind w:left="2977" w:right="964" w:hanging="6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247" style="position:absolute;left:0;text-align:left;margin-left:108.4pt;margin-top:5.45pt;width:30.95pt;height:52.8pt;z-index:-251700736;mso-position-horizontal-relative:page" coordorigin="2168,109" coordsize="619,1056">
            <v:group id="_x0000_s1248" style="position:absolute;left:2182;top:119;width:595;height:515" coordorigin="2182,119" coordsize="595,515">
              <v:shape id="_x0000_s1249" style="position:absolute;left:2182;top:119;width:595;height:515" coordorigin="2182,119" coordsize="595,515" path="m2479,119l2182,634r595,l2760,606r-529,l2479,176r33,l2479,119e" fillcolor="#d71b38" stroked="f">
                <v:path arrowok="t"/>
              </v:shape>
              <v:shape id="_x0000_s1250" style="position:absolute;left:2182;top:119;width:595;height:515" coordorigin="2182,119" coordsize="595,515" path="m2512,176r-33,l2727,606r-496,l2760,606,2512,176e" fillcolor="#d71b38" stroked="f">
                <v:path arrowok="t"/>
              </v:shape>
              <v:shape id="_x0000_s1251" style="position:absolute;left:2182;top:119;width:595;height:515" coordorigin="2182,119" coordsize="595,515" path="m2479,249l2294,569r370,l2648,541r-304,l2479,306r33,l2479,249e" fillcolor="#d71b38" stroked="f">
                <v:path arrowok="t"/>
              </v:shape>
              <v:shape id="_x0000_s1252" style="position:absolute;left:2182;top:119;width:595;height:515" coordorigin="2182,119" coordsize="595,515" path="m2479,306l2344,541r271,l2479,306e" fillcolor="#d71b38" stroked="f">
                <v:path arrowok="t"/>
              </v:shape>
              <v:shape id="_x0000_s1253" style="position:absolute;left:2182;top:119;width:595;height:515" coordorigin="2182,119" coordsize="595,515" path="m2512,306r-33,l2615,541r33,l2512,306e" fillcolor="#d71b38" stroked="f">
                <v:path arrowok="t"/>
              </v:shape>
            </v:group>
            <v:group id="_x0000_s1254" style="position:absolute;left:2460;top:313;width:37;height:239" coordorigin="2460,313" coordsize="37,239">
              <v:shape id="_x0000_s1255" style="position:absolute;left:2460;top:313;width:37;height:239" coordorigin="2460,313" coordsize="37,239" path="m2497,313r-34,l2468,480r24,l2497,313e" stroked="f">
                <v:path arrowok="t"/>
              </v:shape>
              <v:shape id="_x0000_s1256" style="position:absolute;left:2460;top:313;width:37;height:239" coordorigin="2460,313" coordsize="37,239" path="m2493,508r-25,l2460,517r,25l2468,552r25,l2501,542r,-25l2493,508e" stroked="f">
                <v:path arrowok="t"/>
              </v:shape>
            </v:group>
            <v:group id="_x0000_s1257" style="position:absolute;left:2178;top:640;width:595;height:515" coordorigin="2178,640" coordsize="595,515">
              <v:shape id="_x0000_s1258" style="position:absolute;left:2178;top:640;width:595;height:515" coordorigin="2178,640" coordsize="595,515" path="m2773,640r-595,l2476,1155r33,-57l2476,1098,2227,668r530,l2773,640e" fillcolor="#d71b38" stroked="f">
                <v:path arrowok="t"/>
              </v:shape>
              <v:shape id="_x0000_s1259" style="position:absolute;left:2178;top:640;width:595;height:515" coordorigin="2178,640" coordsize="595,515" path="m2757,668r-33,l2476,1098r33,l2757,668e" fillcolor="#d71b38" stroked="f">
                <v:path arrowok="t"/>
              </v:shape>
              <v:shape id="_x0000_s1260" style="position:absolute;left:2178;top:640;width:595;height:515" coordorigin="2178,640" coordsize="595,515" path="m2661,704r-370,l2476,1025r33,-57l2476,968,2340,733r304,l2661,704e" fillcolor="#d71b38" stroked="f">
                <v:path arrowok="t"/>
              </v:shape>
              <v:shape id="_x0000_s1261" style="position:absolute;left:2178;top:640;width:595;height:515" coordorigin="2178,640" coordsize="595,515" path="m2611,733r-271,l2476,968,2611,733e" fillcolor="#d71b38" stroked="f">
                <v:path arrowok="t"/>
              </v:shape>
              <v:shape id="_x0000_s1262" style="position:absolute;left:2178;top:640;width:595;height:515" coordorigin="2178,640" coordsize="595,515" path="m2644,733r-33,l2476,968r33,l2644,733e" fillcolor="#d71b38" stroked="f">
                <v:path arrowok="t"/>
              </v:shape>
            </v:group>
            <v:group id="_x0000_s1263" style="position:absolute;left:2454;top:722;width:37;height:239" coordorigin="2454,722" coordsize="37,239">
              <v:shape id="_x0000_s1264" style="position:absolute;left:2454;top:722;width:37;height:239" coordorigin="2454,722" coordsize="37,239" path="m2487,794r-24,l2458,961r33,l2487,794e" stroked="f">
                <v:path arrowok="t"/>
              </v:shape>
              <v:shape id="_x0000_s1265" style="position:absolute;left:2454;top:722;width:37;height:239" coordorigin="2454,722" coordsize="37,239" path="m2487,722r-25,l2454,732r,24l2462,766r25,l2495,756r,-24l2487,722e" stroked="f">
                <v:path arrowok="t"/>
              </v:shape>
            </v:group>
            <w10:wrap anchorx="page"/>
          </v:group>
        </w:pict>
      </w:r>
      <w:r w:rsidRPr="0027158E">
        <w:rPr>
          <w:rFonts w:ascii="Arial" w:hAnsi="Arial" w:cs="Arial"/>
          <w:sz w:val="18"/>
          <w:szCs w:val="18"/>
        </w:rPr>
        <w:t>Mielőtt a masszírozó készüléket üzembe helyezi, a kifogástalan funkció és az optimális működés biztosítása érdekében, figyelmesen olvassa el a következő utasításokat. Kérjük, őrizze meg a kezelési útmutatót!</w:t>
      </w:r>
    </w:p>
    <w:p w:rsidR="007921A0" w:rsidRPr="0027158E" w:rsidRDefault="007921A0" w:rsidP="004D0678">
      <w:pPr>
        <w:spacing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54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Ez a masszírozó készülék megfelel a technika elfogadott alapelveinek és az aktuális biztonsági előírásoknak.</w:t>
      </w:r>
    </w:p>
    <w:p w:rsidR="007921A0" w:rsidRPr="0027158E" w:rsidRDefault="007921A0" w:rsidP="004D0678">
      <w:pPr>
        <w:spacing w:before="2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54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A készülék nem igényel karbantartást. Az esetlegesen szükséges javítást csak engedélyezett szakember végezheti. A szakszerűtlen használat és a nem engedélyezett javítás biztonsági okokból tilos és a garancia is érvényét veszti.</w:t>
      </w:r>
    </w:p>
    <w:p w:rsidR="007921A0" w:rsidRPr="0027158E" w:rsidRDefault="007921A0" w:rsidP="004D0678">
      <w:pPr>
        <w:spacing w:before="1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266" style="position:absolute;left:0;text-align:left;margin-left:440.55pt;margin-top:-3.7pt;width:8.5pt;height:.1pt;z-index:-251698688;mso-position-horizontal-relative:page" coordorigin="8811,-74" coordsize="170,2">
            <v:shape id="_x0000_s1267" style="position:absolute;left:8811;top:-74;width:170;height:2" coordorigin="8811,-74" coordsize="170,0" path="m8811,-74r170,e" filled="f" strokecolor="#414042" strokeweight=".5pt">
              <v:path arrowok="t"/>
            </v:shape>
            <w10:wrap anchorx="page"/>
          </v:group>
        </w:pict>
      </w:r>
      <w:r w:rsidRPr="0027158E">
        <w:rPr>
          <w:rFonts w:ascii="Arial" w:hAnsi="Arial" w:cs="Arial"/>
          <w:sz w:val="18"/>
          <w:szCs w:val="18"/>
        </w:rPr>
        <w:t>• A hálózati csatlakozót soha ne érintse meg nedves kézzel.</w:t>
      </w:r>
    </w:p>
    <w:p w:rsidR="007921A0" w:rsidRPr="0027158E" w:rsidRDefault="007921A0" w:rsidP="004D0678">
      <w:pPr>
        <w:spacing w:before="13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Kérjük, ügyeljen arra, hogy a készülék ne érintkezzen vízzel, magas hőmérséklettel vagy közvetlen napsugárzással.</w:t>
      </w:r>
    </w:p>
    <w:p w:rsidR="007921A0" w:rsidRPr="0027158E" w:rsidRDefault="007921A0" w:rsidP="004D0678">
      <w:pPr>
        <w:spacing w:before="13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54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 Ha a készüléket hosszabb ideig nem használja, húzza ki a hálózati kábelt az aljzatból annak érdekében, hogy elk</w:t>
      </w:r>
      <w:r>
        <w:rPr>
          <w:rFonts w:ascii="Arial" w:hAnsi="Arial" w:cs="Arial"/>
          <w:sz w:val="18"/>
          <w:szCs w:val="18"/>
        </w:rPr>
        <w:t>erülje a rövidzárlat veszélyét.</w:t>
      </w:r>
    </w:p>
    <w:p w:rsidR="007921A0" w:rsidRPr="0027158E" w:rsidRDefault="007921A0" w:rsidP="004D0678">
      <w:pPr>
        <w:spacing w:before="2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54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Ne használjon sérült csatlakozót, kábelt vagy laza foglalatot.  Ha a csatlakozó vagy a kábel sérült, cseréltesse ki a gyártóval, a szerviz-képviselővel vagy képzett szakemberrel. Működési hiba esetén, kérjük, azonnal szakítsa meg az összeköttetést az áramellátással. A nem rendeltetésszerű vagy helytelen használatból eredő károkért nem vállalunk felelősséget.</w:t>
      </w:r>
    </w:p>
    <w:p w:rsidR="007921A0" w:rsidRPr="0027158E" w:rsidRDefault="007921A0" w:rsidP="004D0678">
      <w:pPr>
        <w:spacing w:before="1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Az izomzat és az idegek túlzott ingerlésének elkerülése érdekében, ne lépje túl a javasolt 30 perces masszázsidőt.</w:t>
      </w:r>
    </w:p>
    <w:p w:rsidR="007921A0" w:rsidRPr="0027158E" w:rsidRDefault="007921A0" w:rsidP="004D0678">
      <w:pPr>
        <w:spacing w:before="14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Soha ne használjon hegyes vagy éles tárgyakat.</w:t>
      </w:r>
    </w:p>
    <w:p w:rsidR="007921A0" w:rsidRPr="0027158E" w:rsidRDefault="007921A0" w:rsidP="004D0678">
      <w:pPr>
        <w:spacing w:before="13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54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268" style="position:absolute;left:0;text-align:left;margin-left:440.55pt;margin-top:7.3pt;width:8.5pt;height:.1pt;z-index:-251697664;mso-position-horizontal-relative:page" coordorigin="8811,146" coordsize="170,2">
            <v:shape id="_x0000_s1269" style="position:absolute;left:8811;top:146;width:170;height:2" coordorigin="8811,146" coordsize="170,0" path="m8811,146r170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1270" type="#_x0000_t202" style="position:absolute;left:0;text-align:left;margin-left:28.65pt;margin-top:4.3pt;width:16pt;height:144.6pt;z-index:-251695616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BIZTONSÁGI UTASÍTÁSOK</w:t>
                  </w:r>
                </w:p>
              </w:txbxContent>
            </v:textbox>
            <w10:wrap anchorx="page"/>
          </v:shape>
        </w:pict>
      </w:r>
      <w:r w:rsidRPr="0027158E">
        <w:rPr>
          <w:rFonts w:ascii="Arial" w:hAnsi="Arial" w:cs="Arial"/>
          <w:sz w:val="18"/>
          <w:szCs w:val="18"/>
        </w:rPr>
        <w:t>• Tilos a masszírozás, ha Ön terhes és/vagy a következő panaszok valamelyike vagy akár több is fennáll a masszírozott területen: friss sérülés, trombózisos megbetegedések, bármilyen jellegű gyulladások vagy duzzanatok, valamint rák.  Testi fogyatékosság és betegség kezelése esetén javasoljuk, hogy kérje ki orvosa tanácsát.</w:t>
      </w:r>
    </w:p>
    <w:p w:rsidR="007921A0" w:rsidRPr="0027158E" w:rsidRDefault="007921A0" w:rsidP="004D0678">
      <w:pPr>
        <w:spacing w:before="1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A készüléket nem szabad vezetés közben használni.</w:t>
      </w:r>
    </w:p>
    <w:p w:rsidR="007921A0" w:rsidRPr="0027158E" w:rsidRDefault="007921A0" w:rsidP="004D0678">
      <w:pPr>
        <w:spacing w:before="13" w:after="0" w:line="220" w:lineRule="exact"/>
        <w:ind w:left="3119" w:right="964" w:hanging="148"/>
        <w:rPr>
          <w:rFonts w:ascii="Arial" w:hAnsi="Arial" w:cs="Arial"/>
          <w:sz w:val="18"/>
          <w:szCs w:val="18"/>
        </w:rPr>
      </w:pPr>
    </w:p>
    <w:p w:rsidR="007921A0" w:rsidRPr="0027158E" w:rsidRDefault="007921A0" w:rsidP="004D0678">
      <w:pPr>
        <w:spacing w:after="0" w:line="240" w:lineRule="auto"/>
        <w:ind w:left="3119" w:right="964" w:hanging="148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• Ha Ön elektromos segédeszközzel, például szívritmus-szabályzóval rendelkezik, akkor a masszázs előtt feltétlenül kérjen orvosi tanácsot.</w:t>
      </w:r>
    </w:p>
    <w:p w:rsidR="007921A0" w:rsidRDefault="007921A0">
      <w:pPr>
        <w:spacing w:after="0" w:line="240" w:lineRule="auto"/>
        <w:rPr>
          <w:rFonts w:ascii="Arial" w:hAnsi="Arial" w:cs="Arial"/>
          <w:sz w:val="18"/>
          <w:szCs w:val="18"/>
        </w:rPr>
        <w:sectPr w:rsidR="007921A0">
          <w:pgSz w:w="9240" w:h="12760"/>
          <w:pgMar w:top="0" w:right="0" w:bottom="760" w:left="0" w:header="0" w:footer="577" w:gutter="0"/>
          <w:cols w:space="708"/>
        </w:sectPr>
      </w:pPr>
    </w:p>
    <w:p w:rsidR="007921A0" w:rsidRDefault="007921A0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pict>
          <v:group id="_x0000_s1271" style="position:absolute;margin-left:410.25pt;margin-top:0;width:51.25pt;height:588.45pt;z-index:-251694592;mso-position-horizontal-relative:page;mso-position-vertical-relative:page" coordorigin="8205" coordsize="1025,11769">
            <v:group id="_x0000_s1272" style="position:absolute;left:8215;top:250;width:765;height:11509" coordorigin="8215,250" coordsize="765,11509">
              <v:shape id="_x0000_s1273" style="position:absolute;left:8215;top:250;width:765;height:11509" coordorigin="8215,250" coordsize="765,11509" path="m8215,11759r766,l8981,250r-766,l8215,11759e" fillcolor="#d1d3d4" stroked="f">
                <v:path arrowok="t"/>
              </v:shape>
            </v:group>
            <v:group id="_x0000_s1274" style="position:absolute;left:8931;top:408;width:300;height:25" coordorigin="8931,408" coordsize="300,25">
              <v:shape id="_x0000_s1275" style="position:absolute;left:8931;top:408;width:300;height:25" coordorigin="8931,408" coordsize="300,25" path="m8931,433r300,l9231,408r-300,l8931,433xe" stroked="f">
                <v:path arrowok="t"/>
              </v:shape>
            </v:group>
            <v:group id="_x0000_s1276" style="position:absolute;left:8798;width:25;height:300" coordorigin="8798" coordsize="25,300">
              <v:shape id="_x0000_s1277" style="position:absolute;left:8798;width:25;height:300" coordorigin="8798" coordsize="25,300" path="m8798,300r25,l8823,r-25,l8798,300xe" stroked="f">
                <v:path arrowok="t"/>
              </v:shape>
            </v:group>
            <v:group id="_x0000_s1278" style="position:absolute;left:8931;top:418;width:300;height:5" coordorigin="8931,418" coordsize="300,5">
              <v:shape id="_x0000_s1279" style="position:absolute;left:8931;top:418;width:300;height:5" coordorigin="8931,418" coordsize="300,5" path="m8931,423r300,l9231,418r-300,l8931,423xe" fillcolor="black" stroked="f">
                <v:path arrowok="t"/>
              </v:shape>
            </v:group>
            <v:group id="_x0000_s1280" style="position:absolute;left:8808;width:5;height:300" coordorigin="8808" coordsize="5,300">
              <v:shape id="_x0000_s1281" style="position:absolute;left:8808;width:5;height:300" coordorigin="8808" coordsize="5,300" path="m8808,300r5,l8813,r-5,l8808,300xe" fillcolor="black" stroked="f">
                <v:path arrowok="t"/>
              </v:shape>
            </v:group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101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282" style="position:absolute;left:0;text-align:left;margin-left:12.5pt;margin-top:20.85pt;width:300.45pt;height:.1pt;z-index:-251686400;mso-position-horizontal-relative:page" coordorigin="250,417" coordsize="6009,2">
            <v:shape id="_x0000_s1283" style="position:absolute;left:250;top:417;width:6009;height:2" coordorigin="250,417" coordsize="6009,0" path="m250,417r6009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84" style="position:absolute;left:0;text-align:left;margin-left:0;margin-top:-28.7pt;width:15pt;height:.1pt;z-index:-251683328;mso-position-horizontal-relative:page" coordorigin=",-574" coordsize="300,2">
            <v:shape id="_x0000_s1285" style="position:absolute;top:-574;width:300;height:2" coordorigin=",-574" coordsize="300,0" path="m300,-574l,-574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>A CSOMAG TARTALMA</w:t>
      </w:r>
    </w:p>
    <w:p w:rsidR="007921A0" w:rsidRDefault="007921A0">
      <w:pPr>
        <w:spacing w:before="8" w:after="0" w:line="190" w:lineRule="exact"/>
        <w:rPr>
          <w:sz w:val="19"/>
          <w:szCs w:val="19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33" w:after="0" w:line="240" w:lineRule="auto"/>
        <w:ind w:left="1015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color w:val="414042"/>
          <w:sz w:val="18"/>
        </w:rPr>
        <w:t xml:space="preserve">• </w:t>
      </w:r>
      <w:r>
        <w:rPr>
          <w:rFonts w:ascii="Arial" w:hAnsi="Arial"/>
          <w:color w:val="414042"/>
          <w:sz w:val="18"/>
        </w:rPr>
        <w:t>Miniwell twist</w:t>
      </w:r>
    </w:p>
    <w:p w:rsidR="007921A0" w:rsidRDefault="007921A0">
      <w:pPr>
        <w:spacing w:before="33" w:after="0" w:line="240" w:lineRule="auto"/>
        <w:ind w:left="1015" w:right="-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414042"/>
          <w:sz w:val="18"/>
        </w:rPr>
        <w:t>• Hálózati adapter</w:t>
      </w:r>
    </w:p>
    <w:p w:rsidR="007921A0" w:rsidRDefault="007921A0">
      <w:pPr>
        <w:spacing w:before="33" w:after="0" w:line="205" w:lineRule="exact"/>
        <w:ind w:left="1015" w:right="-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414042"/>
          <w:sz w:val="18"/>
        </w:rPr>
        <w:t>• Autóadapter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101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286" style="position:absolute;left:0;text-align:left;margin-left:21pt;margin-top:20.85pt;width:291.95pt;height:.1pt;z-index:-251685376;mso-position-horizontal-relative:page" coordorigin="420,417" coordsize="5839,2">
            <v:shape id="_x0000_s1287" style="position:absolute;left:420;top:417;width:5839;height:2" coordorigin="420,417" coordsize="5839,0" path="m420,417r5839,e" filled="f" strokecolor="#414042" strokeweight=".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>ÜZEMBE HELYEZÉS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7" w:after="0" w:line="260" w:lineRule="exact"/>
        <w:rPr>
          <w:sz w:val="26"/>
          <w:szCs w:val="26"/>
        </w:rPr>
      </w:pPr>
      <w:r>
        <w:rPr>
          <w:noProof/>
        </w:rPr>
        <w:pict>
          <v:group id="_x0000_s1288" style="position:absolute;margin-left:50.75pt;margin-top:5pt;width:262.2pt;height:126.3pt;z-index:-251693568;mso-position-horizontal-relative:page" coordorigin="1015,882" coordsize="5244,2122">
            <v:group id="_x0000_s1289" style="position:absolute;left:1025;top:892;width:5224;height:2102" coordorigin="1025,892" coordsize="5224,2102">
              <v:shape id="_x0000_s1290" style="position:absolute;left:1025;top:892;width:5224;height:2102" coordorigin="1025,892" coordsize="5224,2102" path="m1139,892r-66,2l1027,940r-2,65l1025,2882r2,64l1073,2992r5063,2l6173,2994r62,-14l6249,2919r,-37l6249,1005r-1,-65l6202,894,1139,892e" fillcolor="#ebebec" stroked="f">
                <v:path arrowok="t"/>
              </v:shape>
            </v:group>
            <v:group id="_x0000_s1291" style="position:absolute;left:1030;top:907;width:51;height:61" coordorigin="1030,907" coordsize="51,61">
              <v:shape id="_x0000_s1292" style="position:absolute;left:1030;top:907;width:51;height:61" coordorigin="1030,907" coordsize="51,61" path="m1081,907r-15,9l1051,929r-12,17l1030,967e" filled="f" strokecolor="#d71b38" strokeweight="1pt">
                <v:stroke dashstyle="dash"/>
                <v:path arrowok="t"/>
              </v:shape>
            </v:group>
            <v:group id="_x0000_s1293" style="position:absolute;left:1025;top:1066;width:2;height:1785" coordorigin="1025,1066" coordsize="2,1785">
              <v:shape id="_x0000_s1294" style="position:absolute;left:1025;top:1066;width:2;height:1785" coordorigin="1025,1066" coordsize="0,1785" path="m1025,1066r,1785e" filled="f" strokecolor="#d71b38" strokeweight="1pt">
                <v:stroke dashstyle="dash"/>
                <v:path arrowok="t"/>
              </v:shape>
            </v:group>
            <v:group id="_x0000_s1295" style="position:absolute;left:1040;top:2939;width:61;height:51" coordorigin="1040,2939" coordsize="61,51">
              <v:shape id="_x0000_s1296" style="position:absolute;left:1040;top:2939;width:61;height:51" coordorigin="1040,2939" coordsize="61,51" path="m1040,2939r9,15l1062,2968r17,12l1101,2989e" filled="f" strokecolor="#d71b38" strokeweight="1pt">
                <v:stroke dashstyle="dash"/>
                <v:path arrowok="t"/>
              </v:shape>
            </v:group>
            <v:group id="_x0000_s1297" style="position:absolute;left:1199;top:2994;width:4907;height:2" coordorigin="1199,2994" coordsize="4907,2">
              <v:shape id="_x0000_s1298" style="position:absolute;left:1199;top:2994;width:4907;height:2" coordorigin="1199,2994" coordsize="4907,0" path="m1199,2994r4907,e" filled="f" strokecolor="#d71b38" strokeweight="1pt">
                <v:stroke dashstyle="dash"/>
                <v:path arrowok="t"/>
              </v:shape>
            </v:group>
            <v:group id="_x0000_s1299" style="position:absolute;left:6194;top:2919;width:51;height:61" coordorigin="6194,2919" coordsize="51,61">
              <v:shape id="_x0000_s1300" style="position:absolute;left:6194;top:2919;width:51;height:61" coordorigin="6194,2919" coordsize="51,61" path="m6194,2980r15,-10l6223,2957r12,-17l6244,2919e" filled="f" strokecolor="#d71b38" strokeweight="1pt">
                <v:stroke dashstyle="dash"/>
                <v:path arrowok="t"/>
              </v:shape>
            </v:group>
            <v:group id="_x0000_s1301" style="position:absolute;left:6249;top:1036;width:2;height:1785" coordorigin="6249,1036" coordsize="2,1785">
              <v:shape id="_x0000_s1302" style="position:absolute;left:6249;top:1036;width:2;height:1785" coordorigin="6249,1036" coordsize="0,1785" path="m6249,2820r,-1784e" filled="f" strokecolor="#d71b38" strokeweight="1pt">
                <v:stroke dashstyle="dash"/>
                <v:path arrowok="t"/>
              </v:shape>
            </v:group>
            <v:group id="_x0000_s1303" style="position:absolute;left:6174;top:897;width:61;height:51" coordorigin="6174,897" coordsize="61,51">
              <v:shape id="_x0000_s1304" style="position:absolute;left:6174;top:897;width:61;height:51" coordorigin="6174,897" coordsize="61,51" path="m6235,948r-10,-15l6212,918r-17,-12l6174,897e" filled="f" strokecolor="#d71b38" strokeweight="1pt">
                <v:stroke dashstyle="dash"/>
                <v:path arrowok="t"/>
              </v:shape>
            </v:group>
            <v:group id="_x0000_s1305" style="position:absolute;left:1169;top:892;width:4907;height:2" coordorigin="1169,892" coordsize="4907,2">
              <v:shape id="_x0000_s1306" style="position:absolute;left:1169;top:892;width:4907;height:2" coordorigin="1169,892" coordsize="4907,0" path="m6076,892r-4907,e" filled="f" strokecolor="#d71b38" strokeweight="1pt">
                <v:stroke dashstyle="dash"/>
                <v:path arrowok="t"/>
              </v:shape>
            </v:group>
            <v:group id="_x0000_s1307" style="position:absolute;left:1025;top:996;width:2;height:20" coordorigin="1025,996" coordsize="2,20">
              <v:shape id="_x0000_s1308" style="position:absolute;left:1025;top:996;width:2;height:20" coordorigin="1025,996" coordsize="0,20" path="m1025,996r,20e" filled="f" strokecolor="#d71b38" strokeweight="0">
                <v:path arrowok="t"/>
              </v:shape>
            </v:group>
            <v:group id="_x0000_s1309" style="position:absolute;left:1025;top:2871;width:2;height:20" coordorigin="1025,2871" coordsize="2,20">
              <v:shape id="_x0000_s1310" style="position:absolute;left:1025;top:2871;width:2;height:20" coordorigin="1025,2871" coordsize="0,20" path="m1025,2871r,20e" filled="f" strokecolor="#d71b38" strokeweight="0">
                <v:path arrowok="t"/>
              </v:shape>
            </v:group>
            <v:group id="_x0000_s1311" style="position:absolute;left:1139;top:2984;width:2;height:20" coordorigin="1139,2984" coordsize="2,20">
              <v:shape id="_x0000_s1312" style="position:absolute;left:1139;top:2984;width:2;height:20" coordorigin="1139,2984" coordsize="0,20" path="m1139,2984r,20e" filled="f" strokecolor="#d71b38" strokeweight="0">
                <v:path arrowok="t"/>
              </v:shape>
            </v:group>
            <v:group id="_x0000_s1313" style="position:absolute;left:6136;top:2984;width:2;height:20" coordorigin="6136,2984" coordsize="2,20">
              <v:shape id="_x0000_s1314" style="position:absolute;left:6136;top:2984;width:2;height:20" coordorigin="6136,2984" coordsize="0,20" path="m6136,2984r,20e" filled="f" strokecolor="#d71b38" strokeweight="0">
                <v:path arrowok="t"/>
              </v:shape>
            </v:group>
            <v:group id="_x0000_s1315" style="position:absolute;left:6249;top:2871;width:2;height:20" coordorigin="6249,2871" coordsize="2,20">
              <v:shape id="_x0000_s1316" style="position:absolute;left:6249;top:2871;width:2;height:20" coordorigin="6249,2871" coordsize="0,20" path="m6249,2871r,20e" filled="f" strokecolor="#d71b38" strokeweight="0">
                <v:path arrowok="t"/>
              </v:shape>
            </v:group>
            <v:group id="_x0000_s1317" style="position:absolute;left:6249;top:996;width:2;height:20" coordorigin="6249,996" coordsize="2,20">
              <v:shape id="_x0000_s1318" style="position:absolute;left:6249;top:996;width:2;height:20" coordorigin="6249,996" coordsize="0,20" path="m6249,996r,20e" filled="f" strokecolor="#d71b38" strokeweight="0">
                <v:path arrowok="t"/>
              </v:shape>
            </v:group>
            <v:group id="_x0000_s1319" style="position:absolute;left:6136;top:882;width:2;height:20" coordorigin="6136,882" coordsize="2,20">
              <v:shape id="_x0000_s1320" style="position:absolute;left:6136;top:882;width:2;height:20" coordorigin="6136,882" coordsize="0,20" path="m6136,882r,20e" filled="f" strokecolor="#d71b38" strokeweight="0">
                <v:path arrowok="t"/>
              </v:shape>
            </v:group>
            <v:group id="_x0000_s1321" style="position:absolute;left:1139;top:882;width:2;height:20" coordorigin="1139,882" coordsize="2,20">
              <v:shape id="_x0000_s1322" style="position:absolute;left:1139;top:882;width:2;height:20" coordorigin="1139,882" coordsize="0,20" path="m1139,882r,20e" filled="f" strokecolor="#d71b38" strokeweight="0">
                <v:path arrowok="t"/>
              </v:shape>
            </v:group>
            <w10:wrap anchorx="page"/>
          </v:group>
        </w:pict>
      </w:r>
    </w:p>
    <w:p w:rsidR="007921A0" w:rsidRPr="004D0678" w:rsidRDefault="007921A0" w:rsidP="0027158E">
      <w:pPr>
        <w:spacing w:before="33" w:after="0" w:line="278" w:lineRule="auto"/>
        <w:ind w:left="1233" w:right="3286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323" type="#_x0000_t202" style="position:absolute;left:0;text-align:left;margin-left:418.45pt;margin-top:8.6pt;width:16pt;height:320.75pt;z-index:-251682304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A CSOMAG TARTALMA/ÜZEMBE HELYEZÉS/MŰSZAKI ADATOK</w:t>
                  </w:r>
                </w:p>
              </w:txbxContent>
            </v:textbox>
            <w10:wrap anchorx="page"/>
          </v:shape>
        </w:pict>
      </w:r>
      <w:r w:rsidRPr="004D0678">
        <w:rPr>
          <w:rFonts w:ascii="Arial" w:hAnsi="Arial" w:cs="Arial"/>
          <w:sz w:val="18"/>
          <w:szCs w:val="18"/>
        </w:rPr>
        <w:t>Kösse össze az adaptert a masszírozó készülékkel, majd csatlakoztassa a hálózati csatlakozót a konnektorba. Ezt követően kapcsolja be a készüléket a kezelőmezőn.</w:t>
      </w:r>
    </w:p>
    <w:p w:rsidR="007921A0" w:rsidRPr="004D0678" w:rsidRDefault="007921A0" w:rsidP="0027158E">
      <w:pPr>
        <w:spacing w:before="8" w:after="0" w:line="200" w:lineRule="exact"/>
        <w:ind w:right="3286"/>
        <w:jc w:val="both"/>
        <w:rPr>
          <w:rFonts w:ascii="Arial" w:hAnsi="Arial" w:cs="Arial"/>
          <w:sz w:val="18"/>
          <w:szCs w:val="18"/>
        </w:rPr>
      </w:pPr>
    </w:p>
    <w:p w:rsidR="007921A0" w:rsidRPr="004D0678" w:rsidRDefault="007921A0" w:rsidP="0027158E">
      <w:pPr>
        <w:spacing w:after="0" w:line="240" w:lineRule="atLeast"/>
        <w:ind w:left="1233" w:right="3286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Az autóadapterrel a Miniwell Twist készülék utazás közben is használható (de nem vezetés közben!). Az autóadaptert egyszerűen csatlakoztassa a szivargyújtóba.</w:t>
      </w:r>
    </w:p>
    <w:p w:rsidR="007921A0" w:rsidRPr="004D0678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27158E" w:rsidRDefault="007921A0">
      <w:pPr>
        <w:spacing w:after="0" w:line="382" w:lineRule="exact"/>
        <w:ind w:left="101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324" style="position:absolute;left:0;text-align:left;margin-left:21pt;margin-top:20.85pt;width:291.95pt;height:.1pt;z-index:-251684352;mso-position-horizontal-relative:page" coordorigin="420,417" coordsize="5839,2">
            <v:shape id="_x0000_s1325" style="position:absolute;left:420;top:417;width:5839;height:2" coordorigin="420,417" coordsize="5839,0" path="m420,417r5839,e" filled="f" strokecolor="#414042" strokeweight=".5pt">
              <v:path arrowok="t"/>
            </v:shape>
            <w10:wrap anchorx="page"/>
          </v:group>
        </w:pict>
      </w:r>
      <w:r w:rsidRPr="0027158E">
        <w:rPr>
          <w:rFonts w:ascii="Times New Roman" w:hAnsi="Times New Roman"/>
          <w:i/>
          <w:sz w:val="34"/>
        </w:rPr>
        <w:t>MŰSZAKI ADATOK</w:t>
      </w:r>
    </w:p>
    <w:p w:rsidR="007921A0" w:rsidRPr="0027158E" w:rsidRDefault="007921A0">
      <w:pPr>
        <w:spacing w:after="0" w:line="200" w:lineRule="exact"/>
        <w:rPr>
          <w:sz w:val="20"/>
          <w:szCs w:val="20"/>
        </w:rPr>
      </w:pPr>
    </w:p>
    <w:p w:rsidR="007921A0" w:rsidRPr="0027158E" w:rsidRDefault="007921A0">
      <w:pPr>
        <w:spacing w:before="18" w:after="0" w:line="200" w:lineRule="exact"/>
        <w:rPr>
          <w:sz w:val="20"/>
          <w:szCs w:val="20"/>
        </w:rPr>
      </w:pPr>
    </w:p>
    <w:p w:rsidR="007921A0" w:rsidRPr="0027158E" w:rsidRDefault="007921A0">
      <w:pPr>
        <w:spacing w:before="33" w:after="0" w:line="240" w:lineRule="auto"/>
        <w:ind w:left="101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 xml:space="preserve">A készülék méretei: </w:t>
      </w:r>
      <w:r w:rsidRPr="0027158E">
        <w:rPr>
          <w:rFonts w:ascii="Arial" w:hAnsi="Arial"/>
          <w:i/>
          <w:sz w:val="18"/>
        </w:rPr>
        <w:t xml:space="preserve">35 x 23 x </w:t>
      </w:r>
      <w:smartTag w:uri="urn:schemas-microsoft-com:office:smarttags" w:element="metricconverter">
        <w:smartTagPr>
          <w:attr w:name="ProductID" w:val="3. A"/>
        </w:smartTagPr>
        <w:r w:rsidRPr="0027158E">
          <w:rPr>
            <w:rFonts w:ascii="Arial" w:hAnsi="Arial"/>
            <w:i/>
            <w:sz w:val="18"/>
          </w:rPr>
          <w:t>15 cm</w:t>
        </w:r>
      </w:smartTag>
    </w:p>
    <w:p w:rsidR="007921A0" w:rsidRPr="0027158E" w:rsidRDefault="007921A0">
      <w:pPr>
        <w:spacing w:before="33" w:after="0" w:line="240" w:lineRule="auto"/>
        <w:ind w:left="101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 xml:space="preserve">Súly: </w:t>
      </w:r>
      <w:smartTag w:uri="urn:schemas-microsoft-com:office:smarttags" w:element="metricconverter">
        <w:smartTagPr>
          <w:attr w:name="ProductID" w:val="3. A"/>
        </w:smartTagPr>
        <w:r w:rsidRPr="0027158E">
          <w:rPr>
            <w:rFonts w:ascii="Arial" w:hAnsi="Arial"/>
            <w:i/>
            <w:sz w:val="18"/>
          </w:rPr>
          <w:t>2 kg</w:t>
        </w:r>
      </w:smartTag>
    </w:p>
    <w:p w:rsidR="007921A0" w:rsidRPr="0027158E" w:rsidRDefault="007921A0">
      <w:pPr>
        <w:spacing w:before="33" w:after="0" w:line="240" w:lineRule="auto"/>
        <w:ind w:left="101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>Feszültség:</w:t>
      </w:r>
    </w:p>
    <w:p w:rsidR="007921A0" w:rsidRPr="0027158E" w:rsidRDefault="007921A0">
      <w:pPr>
        <w:spacing w:before="33" w:after="0" w:line="240" w:lineRule="auto"/>
        <w:ind w:left="118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 xml:space="preserve">Bemenet: </w:t>
      </w:r>
      <w:r w:rsidRPr="0027158E">
        <w:rPr>
          <w:rFonts w:ascii="Arial" w:hAnsi="Arial"/>
          <w:i/>
          <w:sz w:val="18"/>
        </w:rPr>
        <w:t xml:space="preserve">AC 100-240 V ~ 50/60 Hz, </w:t>
      </w:r>
      <w:smartTag w:uri="urn:schemas-microsoft-com:office:smarttags" w:element="metricconverter">
        <w:smartTagPr>
          <w:attr w:name="ProductID" w:val="3. A"/>
        </w:smartTagPr>
        <w:r w:rsidRPr="0027158E">
          <w:rPr>
            <w:rFonts w:ascii="Arial" w:hAnsi="Arial"/>
            <w:i/>
            <w:sz w:val="18"/>
          </w:rPr>
          <w:t>0.8 A</w:t>
        </w:r>
      </w:smartTag>
    </w:p>
    <w:p w:rsidR="007921A0" w:rsidRPr="0027158E" w:rsidRDefault="007921A0">
      <w:pPr>
        <w:spacing w:before="33" w:after="0" w:line="240" w:lineRule="auto"/>
        <w:ind w:left="118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 xml:space="preserve">Kimenet: </w:t>
      </w:r>
      <w:r w:rsidRPr="0027158E">
        <w:rPr>
          <w:rFonts w:ascii="Arial" w:hAnsi="Arial"/>
          <w:i/>
          <w:sz w:val="18"/>
        </w:rPr>
        <w:t>DC 12 V, 2500mA</w:t>
      </w:r>
    </w:p>
    <w:p w:rsidR="007921A0" w:rsidRPr="0027158E" w:rsidRDefault="007921A0">
      <w:pPr>
        <w:spacing w:before="33" w:after="0" w:line="240" w:lineRule="auto"/>
        <w:ind w:left="1015" w:right="-20"/>
        <w:rPr>
          <w:rFonts w:ascii="Arial" w:hAnsi="Arial" w:cs="Arial"/>
          <w:sz w:val="18"/>
          <w:szCs w:val="18"/>
        </w:rPr>
      </w:pPr>
      <w:r w:rsidRPr="0027158E">
        <w:rPr>
          <w:rFonts w:ascii="Arial" w:hAnsi="Arial"/>
          <w:sz w:val="18"/>
        </w:rPr>
        <w:t xml:space="preserve">Névleges teljesítmény: </w:t>
      </w:r>
      <w:r w:rsidRPr="0027158E">
        <w:rPr>
          <w:rFonts w:ascii="Arial" w:hAnsi="Arial"/>
          <w:i/>
          <w:sz w:val="18"/>
        </w:rPr>
        <w:t>19,2 W</w:t>
      </w:r>
    </w:p>
    <w:p w:rsidR="007921A0" w:rsidRPr="0027158E" w:rsidRDefault="007921A0">
      <w:pPr>
        <w:spacing w:before="13" w:after="0" w:line="260" w:lineRule="exact"/>
        <w:rPr>
          <w:sz w:val="26"/>
          <w:szCs w:val="26"/>
        </w:rPr>
      </w:pPr>
    </w:p>
    <w:p w:rsidR="007921A0" w:rsidRPr="0027158E" w:rsidRDefault="007921A0">
      <w:pPr>
        <w:spacing w:after="0" w:line="240" w:lineRule="auto"/>
        <w:ind w:left="1015" w:right="-20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326" style="position:absolute;left:0;text-align:left;margin-left:79.85pt;margin-top:15.55pt;width:19.05pt;height:14.15pt;z-index:-251692544;mso-position-horizontal-relative:page" coordorigin="1597,311" coordsize="381,283">
            <v:shape id="_x0000_s1327" style="position:absolute;left:1597;top:311;width:381;height:283" coordorigin="1597,311" coordsize="381,283" path="m1774,311r-72,10l1643,350r-37,49l1597,443r1,24l1619,527r45,41l1729,591r25,3l1782,593r26,-2l1829,588r-50,l1751,587r-71,-17l1631,532r-25,-56l1604,454r2,-24l1632,372r51,-37l1751,318r123,l1865,315r-16,-2l1830,311r-26,l1774,311e" fillcolor="#414042" stroked="f">
              <v:path arrowok="t"/>
            </v:shape>
            <v:shape id="_x0000_s1328" style="position:absolute;left:1597;top:311;width:381;height:283" coordorigin="1597,311" coordsize="381,283" path="m1926,512r-7,l1920,553r-9,5l1833,583r-54,5l1829,588r66,-15l1921,562r5,-50e" fillcolor="#414042" stroked="f">
              <v:path arrowok="t"/>
            </v:shape>
            <v:shape id="_x0000_s1329" style="position:absolute;left:1597;top:311;width:381;height:283" coordorigin="1597,311" coordsize="381,283" path="m1690,371r-31,9l1642,400r-6,18l1635,518r3,12l1656,547r13,4l1669,419r5,-14l1740,405r-3,-8l1724,381r-20,-9l1690,371e" fillcolor="#414042" stroked="f">
              <v:path arrowok="t"/>
            </v:shape>
            <v:shape id="_x0000_s1330" style="position:absolute;left:1597;top:311;width:381;height:283" coordorigin="1597,311" coordsize="381,283" path="m1843,372r-62,19l1750,448r3,25l1791,521r45,11l1867,529r15,-3l1854,526r-24,-2l1773,496r-15,-43l1763,425r13,-20l1794,392r20,-8l1833,380r52,l1881,379r-19,-5l1843,372e" fillcolor="#414042" stroked="f">
              <v:path arrowok="t"/>
            </v:shape>
            <v:shape id="_x0000_s1331" style="position:absolute;left:1597;top:311;width:381;height:283" coordorigin="1597,311" coordsize="381,283" path="m1928,498r-22,15l1891,521r-15,4l1854,526r28,l1892,523r18,-6l1919,512r7,l1928,498e" fillcolor="#414042" stroked="f">
              <v:path arrowok="t"/>
            </v:shape>
            <v:shape id="_x0000_s1332" style="position:absolute;left:1597;top:311;width:381;height:283" coordorigin="1597,311" coordsize="381,283" path="m1978,416r-97,l1882,447r24,l1906,489r47,l1953,482r-39,l1914,441r-25,-2l1889,424r89,l1978,416e" fillcolor="#414042" stroked="f">
              <v:path arrowok="t"/>
            </v:shape>
            <v:shape id="_x0000_s1333" style="position:absolute;left:1597;top:311;width:381;height:283" coordorigin="1597,311" coordsize="381,283" path="m1740,405r-31,l1714,418r,19l1705,451r-29,l1676,483r25,l1720,477r16,-15l1745,441r-1,-24l1740,405e" fillcolor="#414042" stroked="f">
              <v:path arrowok="t"/>
            </v:shape>
            <v:shape id="_x0000_s1334" style="position:absolute;left:1597;top:311;width:381;height:283" coordorigin="1597,311" coordsize="381,283" path="m1946,440r,42l1953,482r,-35l1978,447r,-6l1971,441r-25,-1e" fillcolor="#414042" stroked="f">
              <v:path arrowok="t"/>
            </v:shape>
            <v:shape id="_x0000_s1335" style="position:absolute;left:1597;top:311;width:381;height:283" coordorigin="1597,311" coordsize="381,283" path="m1978,424r-8,l1971,441r7,l1978,424e" fillcolor="#414042" stroked="f">
              <v:path arrowok="t"/>
            </v:shape>
            <v:shape id="_x0000_s1336" style="position:absolute;left:1597;top:311;width:381;height:283" coordorigin="1597,311" coordsize="381,283" path="m1885,380r-52,l1854,382r20,3l1893,391r18,7l1913,392r-12,-6l1885,380e" fillcolor="#414042" stroked="f">
              <v:path arrowok="t"/>
            </v:shape>
            <v:shape id="_x0000_s1337" style="position:absolute;left:1597;top:311;width:381;height:283" coordorigin="1597,311" coordsize="381,283" path="m1920,372r-7,20l1920,395r,-23e" fillcolor="#414042" stroked="f">
              <v:path arrowok="t"/>
            </v:shape>
            <v:shape id="_x0000_s1338" style="position:absolute;left:1597;top:311;width:381;height:283" coordorigin="1597,311" coordsize="381,283" path="m1874,318r-123,l1789,319r32,4l1891,340r29,32l1928,348r-19,-12l1893,326r-14,-6l1874,318e" fillcolor="#414042" stroked="f">
              <v:path arrowok="t"/>
            </v:shape>
            <w10:wrap anchorx="page"/>
          </v:group>
        </w:pict>
      </w:r>
      <w:r>
        <w:rPr>
          <w:noProof/>
        </w:rPr>
        <w:pict>
          <v:shape id="_x0000_s1339" type="#_x0000_t75" style="position:absolute;left:0;text-align:left;margin-left:127.2pt;margin-top:8pt;width:30.6pt;height:29.3pt;z-index:-251691520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group id="_x0000_s1340" style="position:absolute;left:0;text-align:left;margin-left:102.55pt;margin-top:9.9pt;width:19.45pt;height:18.35pt;z-index:-251690496;mso-position-horizontal-relative:page" coordorigin="2051,198" coordsize="389,367">
            <v:group id="_x0000_s1341" style="position:absolute;left:2062;top:208;width:369;height:342" coordorigin="2062,208" coordsize="369,342">
              <v:shape id="_x0000_s1342" style="position:absolute;left:2062;top:208;width:369;height:342" coordorigin="2062,208" coordsize="369,342" path="m2409,208l2062,530r21,20l2431,228r-22,-20e" fillcolor="#414042" stroked="f">
                <v:path arrowok="t"/>
              </v:shape>
            </v:group>
            <v:group id="_x0000_s1343" style="position:absolute;left:2061;top:208;width:369;height:342" coordorigin="2061,208" coordsize="369,342">
              <v:shape id="_x0000_s1344" style="position:absolute;left:2061;top:208;width:369;height:342" coordorigin="2061,208" coordsize="369,342" path="m2083,208r-22,20l2409,550r22,-20l2083,208e" fillcolor="#414042" stroked="f">
                <v:path arrowok="t"/>
              </v:shape>
            </v:group>
            <v:group id="_x0000_s1345" style="position:absolute;left:2203;top:294;width:88;height:2" coordorigin="2203,294" coordsize="88,2">
              <v:shape id="_x0000_s1346" style="position:absolute;left:2203;top:294;width:88;height:2" coordorigin="2203,294" coordsize="88,0" path="m2203,294r88,e" filled="f" strokecolor="#414042" strokeweight=".36758mm">
                <v:path arrowok="t"/>
              </v:shape>
            </v:group>
            <v:group id="_x0000_s1347" style="position:absolute;left:2222;top:223;width:49;height:19" coordorigin="2222,223" coordsize="49,19">
              <v:shape id="_x0000_s1348" style="position:absolute;left:2222;top:223;width:49;height:19" coordorigin="2222,223" coordsize="49,19" path="m2222,232r49,e" filled="f" strokecolor="#414042" strokeweight=".36758mm">
                <v:path arrowok="t"/>
              </v:shape>
            </v:group>
            <v:group id="_x0000_s1349" style="position:absolute;left:2143;top:251;width:204;height:237" coordorigin="2143,251" coordsize="204,237">
              <v:shape id="_x0000_s1350" style="position:absolute;left:2143;top:251;width:204;height:237" coordorigin="2143,251" coordsize="204,237" path="m2341,261r-5,l2316,486r3,2l2324,489r3,-2l2347,261r-6,l2341,261e" fillcolor="#414042" stroked="f">
                <v:path arrowok="t"/>
              </v:shape>
              <v:shape id="_x0000_s1351" style="position:absolute;left:2143;top:251;width:204;height:237" coordorigin="2143,251" coordsize="204,237" path="m2339,251r-191,1l2145,252r-2,2l2143,259r2,2l2336,261r1,-3l2337,256r,-1l2337,253r,l2339,251e" fillcolor="#414042" stroked="f">
                <v:path arrowok="t"/>
              </v:shape>
              <v:shape id="_x0000_s1352" style="position:absolute;left:2143;top:251;width:204;height:237" coordorigin="2143,251" coordsize="204,237" path="m2346,258r,1l2343,261r-2,l2347,261r-3,l2346,259r,-1e" fillcolor="#414042" stroked="f">
                <v:path arrowok="t"/>
              </v:shape>
              <v:shape id="_x0000_s1353" style="position:absolute;left:2143;top:251;width:204;height:237" coordorigin="2143,251" coordsize="204,237" path="m2337,258r-1,3l2341,261r-4,-2l2337,258e" fillcolor="#414042" stroked="f">
                <v:path arrowok="t"/>
              </v:shape>
              <v:shape id="_x0000_s1354" style="position:absolute;left:2143;top:251;width:204;height:237" coordorigin="2143,251" coordsize="204,237" path="m2343,251r-2,l2337,253r,2l2337,258r,1l2341,261r2,l2346,259r,-1l2347,255r-1,-2l2343,251e" fillcolor="#414042" stroked="f">
                <v:path arrowok="t"/>
              </v:shape>
              <v:shape id="_x0000_s1355" style="position:absolute;left:2143;top:251;width:204;height:237" coordorigin="2143,251" coordsize="204,237" path="m2347,257r,1l2346,258r,1l2344,261r3,l2347,257e" fillcolor="#414042" stroked="f">
                <v:path arrowok="t"/>
              </v:shape>
              <v:shape id="_x0000_s1356" style="position:absolute;left:2143;top:251;width:204;height:237" coordorigin="2143,251" coordsize="204,237" path="m2347,256r,1l2347,256e" fillcolor="#414042" stroked="f">
                <v:path arrowok="t"/>
              </v:shape>
              <v:shape id="_x0000_s1357" style="position:absolute;left:2143;top:251;width:204;height:237" coordorigin="2143,251" coordsize="204,237" path="m2337,253r,l2337,255r,-2e" fillcolor="#414042" stroked="f">
                <v:path arrowok="t"/>
              </v:shape>
            </v:group>
            <v:group id="_x0000_s1358" style="position:absolute;left:2143;top:251;width:145;height:283" coordorigin="2143,251" coordsize="145,283">
              <v:shape id="_x0000_s1359" style="position:absolute;left:2143;top:251;width:145;height:283" coordorigin="2143,251" coordsize="145,283" path="m2151,251r-6,1l2143,254r23,279l2168,535r62,-2l2286,533r2,-2l2288,530r-112,l2176,527r-2,-2l2171,525r5,l2153,253r-2,-2e" fillcolor="#414042" stroked="f">
                <v:path arrowok="t"/>
              </v:shape>
              <v:shape id="_x0000_s1360" style="position:absolute;left:2143;top:251;width:145;height:283" coordorigin="2143,251" coordsize="145,283" path="m2286,524r-58,l2176,525r,5l2288,530r,-4l2286,524e" fillcolor="#414042" stroked="f">
                <v:path arrowok="t"/>
              </v:shape>
              <v:shape id="_x0000_s1361" style="position:absolute;left:2143;top:251;width:145;height:283" coordorigin="2143,251" coordsize="145,283" path="m2176,525r-2,l2176,527r,-2e" fillcolor="#414042" stroked="f">
                <v:path arrowok="t"/>
              </v:shape>
              <v:shape id="_x0000_s1362" style="position:absolute;left:2143;top:251;width:145;height:283" coordorigin="2143,251" coordsize="145,283" path="m2174,525r-3,l2174,525e" fillcolor="#414042" stroked="f">
                <v:path arrowok="t"/>
              </v:shape>
            </v:group>
            <v:group id="_x0000_s1363" style="position:absolute;left:2168;top:524;width:39;height:31" coordorigin="2168,524" coordsize="39,31">
              <v:shape id="_x0000_s1364" style="position:absolute;left:2168;top:524;width:39;height:31" coordorigin="2168,524" coordsize="39,31" path="m2178,524r-10,2l2169,529r2,26l2193,555r3,-1l2205,546r-23,l2179,531r,-6l2178,524e" fillcolor="#414042" stroked="f">
                <v:path arrowok="t"/>
              </v:shape>
              <v:shape id="_x0000_s1365" style="position:absolute;left:2168;top:524;width:39;height:31" coordorigin="2168,524" coordsize="39,31" path="m2207,525r-10,l2197,531r-1,10l2191,545r-1,1l2205,546r2,-3l2207,525e" fillcolor="#414042" stroked="f">
                <v:path arrowok="t"/>
              </v:shape>
            </v:group>
            <v:group id="_x0000_s1366" style="position:absolute;left:2281;top:481;width:76;height:73" coordorigin="2281,481" coordsize="76,73">
              <v:shape id="_x0000_s1367" style="position:absolute;left:2281;top:481;width:76;height:73" coordorigin="2281,481" coordsize="76,73" path="m2318,481r-22,6l2281,503r2,26l2294,546r16,8l2335,550r6,-4l2318,546r-21,-8l2288,519r8,-20l2316,491r26,l2334,485r-16,-4e" fillcolor="#414042" stroked="f">
                <v:path arrowok="t"/>
              </v:shape>
              <v:shape id="_x0000_s1368" style="position:absolute;left:2281;top:481;width:76;height:73" coordorigin="2281,481" coordsize="76,73" path="m2342,491r-26,l2338,498r9,18l2347,518r-8,19l2318,546r23,l2352,537r6,-18l2351,498r-9,-7e" fillcolor="#414042" stroked="f">
                <v:path arrowok="t"/>
              </v:shape>
            </v:group>
            <v:group id="_x0000_s1369" style="position:absolute;left:2142;top:218;width:205;height:44" coordorigin="2142,218" coordsize="205,44">
              <v:shape id="_x0000_s1370" style="position:absolute;left:2142;top:218;width:205;height:44" coordorigin="2142,218" coordsize="205,44" path="m2260,218r-66,7l2142,257r1,2l2148,262r3,-1l2153,258r2,-3l2164,247r18,-10l2209,230r105,l2295,223r-35,-5e" fillcolor="#414042" stroked="f">
                <v:path arrowok="t"/>
              </v:shape>
              <v:shape id="_x0000_s1371" style="position:absolute;left:2142;top:218;width:205;height:44" coordorigin="2142,218" coordsize="205,44" path="m2314,230r-105,l2253,230r33,5l2338,260r3,1l2346,259r1,-3l2346,254r-3,-4l2335,242r-16,-10l2314,230e" fillcolor="#414042" stroked="f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372" style="position:absolute;left:0;text-align:left;margin-left:103.05pt;margin-top:31.45pt;width:18.7pt;height:3.45pt;z-index:-251689472;mso-position-horizontal-relative:page" coordorigin="2061,629" coordsize="374,69">
            <v:shape id="_x0000_s1373" style="position:absolute;left:2061;top:629;width:374;height:69" coordorigin="2061,629" coordsize="374,69" path="m2434,629r-373,l2061,698r374,l2434,629e" fillcolor="#414042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1374" style="position:absolute;left:0;text-align:left;margin-left:50.8pt;margin-top:14.5pt;width:9.25pt;height:16.35pt;z-index:-251688448;mso-position-horizontal-relative:page" coordorigin="1016,290" coordsize="185,327">
            <v:shape id="_x0000_s1375" style="position:absolute;left:1016;top:290;width:185;height:327" coordorigin="1016,290" coordsize="185,327" path="m1186,290r-71,13l1063,339r-35,56l1016,465r3,23l1046,548r47,44l1156,614r23,2l1186,616r8,l1201,615r,-50l1188,565r-27,-1l1094,523r-25,-65l1068,431r7,-21l1115,360r64,-20l1201,340r,-49l1194,290r-8,e" fillcolor="#414042" stroked="f">
              <v:path arrowok="t"/>
            </v:shape>
            <v:shape id="_x0000_s1376" style="position:absolute;left:1016;top:290;width:185;height:327" coordorigin="1016,290" coordsize="185,327" path="m1201,563r-13,2l1201,565r,-2e" fillcolor="#414042" stroked="f">
              <v:path arrowok="t"/>
            </v:shape>
            <v:shape id="_x0000_s1377" style="position:absolute;left:1016;top:290;width:185;height:327" coordorigin="1016,290" coordsize="185,327" path="m1201,340r-15,l1194,341r7,2l1201,340e" fillcolor="#414042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1378" style="position:absolute;left:0;text-align:left;margin-left:64.95pt;margin-top:14.5pt;width:9.25pt;height:16.35pt;z-index:-251687424;mso-position-horizontal-relative:page" coordorigin="1299,290" coordsize="185,327">
            <v:shape id="_x0000_s1379" style="position:absolute;left:1299;top:290;width:185;height:327" coordorigin="1299,290" coordsize="185,327" path="m1470,290r-71,13l1347,339r-35,56l1299,465r4,23l1330,548r47,44l1439,614r23,2l1470,616r7,l1485,615r,-50l1462,565r-23,-2l1383,533r-31,-55l1447,478r,-51l1352,427r1,l1384,372r56,-30l1462,340r23,l1485,291r-8,-1l1470,290e" fillcolor="#414042" stroked="f">
              <v:path arrowok="t"/>
            </v:shape>
            <v:shape id="_x0000_s1380" style="position:absolute;left:1299;top:290;width:185;height:327" coordorigin="1299,290" coordsize="185,327" path="m1485,563r-8,2l1470,565r15,l1485,563e" fillcolor="#414042" stroked="f">
              <v:path arrowok="t"/>
            </v:shape>
            <v:shape id="_x0000_s1381" style="position:absolute;left:1299;top:290;width:185;height:327" coordorigin="1299,290" coordsize="185,327" path="m1485,340r-15,l1477,341r8,2l1485,340e" fillcolor="#414042" stroked="f">
              <v:path arrowok="t"/>
            </v:shape>
            <w10:wrap anchorx="page"/>
          </v:group>
        </w:pict>
      </w:r>
      <w:r w:rsidRPr="0027158E">
        <w:rPr>
          <w:rFonts w:ascii="Arial" w:hAnsi="Arial"/>
          <w:sz w:val="18"/>
        </w:rPr>
        <w:t>Tanúsítványok:</w:t>
      </w:r>
    </w:p>
    <w:p w:rsidR="007921A0" w:rsidRDefault="007921A0">
      <w:pPr>
        <w:spacing w:after="0" w:line="240" w:lineRule="auto"/>
        <w:rPr>
          <w:rFonts w:ascii="Arial" w:hAnsi="Arial" w:cs="Arial"/>
          <w:sz w:val="18"/>
          <w:szCs w:val="18"/>
        </w:rPr>
        <w:sectPr w:rsidR="007921A0">
          <w:pgSz w:w="9240" w:h="12760"/>
          <w:pgMar w:top="-20" w:right="0" w:bottom="760" w:left="0" w:header="0" w:footer="577" w:gutter="0"/>
          <w:cols w:space="708"/>
        </w:sectPr>
      </w:pPr>
    </w:p>
    <w:p w:rsidR="007921A0" w:rsidRDefault="007921A0">
      <w:pPr>
        <w:spacing w:before="4" w:after="0" w:line="190" w:lineRule="exact"/>
        <w:rPr>
          <w:sz w:val="19"/>
          <w:szCs w:val="19"/>
        </w:rPr>
      </w:pPr>
      <w:r>
        <w:rPr>
          <w:noProof/>
        </w:rPr>
        <w:pict>
          <v:group id="_x0000_s1385" style="position:absolute;margin-left:12.5pt;margin-top:593.6pt;width:38.25pt;height:14.15pt;z-index:-251681280;mso-position-horizontal-relative:page;mso-position-vertical-relative:page" coordorigin="250,11872" coordsize="765,283">
            <v:shape id="_x0000_s1386" style="position:absolute;left:250;top:11872;width:765;height:283" coordorigin="250,11872" coordsize="765,283" path="m250,12155r765,l1015,11872r-765,l250,12155e" fillcolor="#d71b38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87" style="position:absolute;margin-left:0;margin-top:0;width:51.25pt;height:588.45pt;z-index:-251680256;mso-position-horizontal-relative:page;mso-position-vertical-relative:page" coordsize="1025,11769">
            <v:group id="_x0000_s1388" style="position:absolute;left:250;top:250;width:765;height:11509" coordorigin="250,250" coordsize="765,11509">
              <v:shape id="_x0000_s1389" style="position:absolute;left:250;top:250;width:765;height:11509" coordorigin="250,250" coordsize="765,11509" path="m250,11759r765,l1015,250r-765,l250,11759e" fillcolor="#d1d3d4" stroked="f">
                <v:path arrowok="t"/>
              </v:shape>
            </v:group>
            <v:group id="_x0000_s1390" style="position:absolute;top:408;width:300;height:25" coordorigin=",408" coordsize="300,25">
              <v:shape id="_x0000_s1391" style="position:absolute;top:408;width:300;height:25" coordorigin=",408" coordsize="300,25" path="m,433r300,l300,408,,408r,25xe" stroked="f">
                <v:path arrowok="t"/>
              </v:shape>
            </v:group>
            <v:group id="_x0000_s1392" style="position:absolute;left:408;width:25;height:300" coordorigin="408" coordsize="25,300">
              <v:shape id="_x0000_s1393" style="position:absolute;left:408;width:25;height:300" coordorigin="408" coordsize="25,300" path="m408,300r25,l433,,408,r,300xe" stroked="f">
                <v:path arrowok="t"/>
              </v:shape>
            </v:group>
            <v:group id="_x0000_s1394" style="position:absolute;top:418;width:300;height:5" coordorigin=",418" coordsize="300,5">
              <v:shape id="_x0000_s1395" style="position:absolute;top:418;width:300;height:5" coordorigin=",418" coordsize="300,5" path="m,423r300,l300,418,,418r,5xe" fillcolor="black" stroked="f">
                <v:path arrowok="t"/>
              </v:shape>
            </v:group>
            <v:group id="_x0000_s1396" style="position:absolute;left:418;width:5;height:300" coordorigin="418" coordsize="5,300">
              <v:shape id="_x0000_s1397" style="position:absolute;left:418;width:5;height:300" coordorigin="418" coordsize="5,300" path="m418,300r5,l423,r-5,l41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398" style="position:absolute;margin-left:366.85pt;margin-top:311.25pt;width:94.7pt;height:326.05pt;z-index:-251677184;mso-position-horizontal-relative:page;mso-position-vertical-relative:page" coordorigin="7337,6225" coordsize="1894,6521">
            <v:shape id="_x0000_s1399" type="#_x0000_t75" style="position:absolute;left:7346;top:9723;width:1456;height:1842">
              <v:imagedata r:id="rId28" o:title=""/>
            </v:shape>
            <v:group id="_x0000_s1400" style="position:absolute;left:7346;top:9723;width:1456;height:1842" coordorigin="7346,9723" coordsize="1456,1842">
              <v:shape id="_x0000_s1401" style="position:absolute;left:7346;top:9723;width:1456;height:1842" coordorigin="7346,9723" coordsize="1456,1842" path="m7346,11565r1455,l8801,9723r-1455,l7346,11565xe" filled="f" strokecolor="white" strokeweight=".32278mm">
                <v:path arrowok="t"/>
              </v:shape>
              <v:shape id="_x0000_s1402" type="#_x0000_t75" style="position:absolute;left:8493;top:6225;width:488;height:6271">
                <v:imagedata r:id="rId29" o:title=""/>
              </v:shape>
            </v:group>
            <v:group id="_x0000_s1403" style="position:absolute;left:8931;top:12313;width:300;height:25" coordorigin="8931,12313" coordsize="300,25">
              <v:shape id="_x0000_s1404" style="position:absolute;left:8931;top:12313;width:300;height:25" coordorigin="8931,12313" coordsize="300,25" path="m8931,12338r300,l9231,12313r-300,l8931,12338xe" stroked="f">
                <v:path arrowok="t"/>
              </v:shape>
            </v:group>
            <v:group id="_x0000_s1405" style="position:absolute;left:8798;top:12446;width:25;height:300" coordorigin="8798,12446" coordsize="25,300">
              <v:shape id="_x0000_s1406" style="position:absolute;left:8798;top:12446;width:25;height:300" coordorigin="8798,12446" coordsize="25,300" path="m8823,12746r,-300l8798,12446r,300l8823,12746e" stroked="f">
                <v:path arrowok="t"/>
              </v:shape>
            </v:group>
            <v:group id="_x0000_s1407" style="position:absolute;left:8931;top:12323;width:300;height:5" coordorigin="8931,12323" coordsize="300,5">
              <v:shape id="_x0000_s1408" style="position:absolute;left:8931;top:12323;width:300;height:5" coordorigin="8931,12323" coordsize="300,5" path="m8931,12328r300,l9231,12323r-300,l8931,12328xe" fillcolor="black" stroked="f">
                <v:path arrowok="t"/>
              </v:shape>
            </v:group>
            <v:group id="_x0000_s1409" style="position:absolute;left:8808;top:12446;width:5;height:300" coordorigin="8808,12446" coordsize="5,300">
              <v:shape id="_x0000_s1410" style="position:absolute;left:8808;top:12446;width:5;height:300" coordorigin="8808,12446" coordsize="5,300" path="m8813,12746r,-300l8808,12446r,300l8813,12746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411" style="position:absolute;margin-left:446.55pt;margin-top:21pt;width:15pt;height:.1pt;z-index:-251670016;mso-position-horizontal-relative:page;mso-position-vertical-relative:page" coordorigin="8931,420" coordsize="300,2">
            <v:shape id="_x0000_s1412" style="position:absolute;left:8931;top:420;width:300;height:2" coordorigin="8931,420" coordsize="300,0" path="m8931,420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13" style="position:absolute;margin-left:0;margin-top:616.3pt;width:15pt;height:.1pt;z-index:-251668992;mso-position-horizontal-relative:page;mso-position-vertical-relative:page" coordorigin=",12326" coordsize="300,2">
            <v:shape id="_x0000_s1414" style="position:absolute;top:12326;width:300;height:2" coordorigin=",12326" coordsize="300,0" path="m300,12326r-300,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27158E" w:rsidRDefault="007921A0">
      <w:pPr>
        <w:spacing w:after="0" w:line="382" w:lineRule="exact"/>
        <w:ind w:left="2674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415" style="position:absolute;left:0;text-align:left;margin-left:148.55pt;margin-top:20.85pt;width:300.45pt;height:.1pt;z-index:-251675136;mso-position-horizontal-relative:page" coordorigin="2971,417" coordsize="6009,2">
            <v:shape id="_x0000_s1416" style="position:absolute;left:2971;top:417;width:6009;height:2" coordorigin="2971,417" coordsize="6009,0" path="m2971,417r6010,e" filled="f" strokecolor="#414042" strokeweight=".5pt">
              <v:path arrowok="t"/>
            </v:shape>
            <w10:wrap anchorx="page"/>
          </v:group>
        </w:pict>
      </w:r>
      <w:r w:rsidRPr="0027158E">
        <w:rPr>
          <w:rFonts w:ascii="Times New Roman" w:hAnsi="Times New Roman"/>
          <w:i/>
          <w:sz w:val="34"/>
        </w:rPr>
        <w:t>FELSZERELTSÉG/FUNKCIÓK</w:t>
      </w:r>
    </w:p>
    <w:p w:rsidR="007921A0" w:rsidRPr="0027158E" w:rsidRDefault="007921A0">
      <w:pPr>
        <w:spacing w:before="4" w:after="0" w:line="190" w:lineRule="exact"/>
        <w:rPr>
          <w:sz w:val="19"/>
          <w:szCs w:val="19"/>
        </w:rPr>
      </w:pPr>
    </w:p>
    <w:p w:rsidR="007921A0" w:rsidRPr="0027158E" w:rsidRDefault="007921A0">
      <w:pPr>
        <w:spacing w:after="0" w:line="200" w:lineRule="exact"/>
        <w:rPr>
          <w:sz w:val="20"/>
          <w:szCs w:val="20"/>
        </w:rPr>
      </w:pPr>
    </w:p>
    <w:p w:rsidR="007921A0" w:rsidRPr="0027158E" w:rsidRDefault="007921A0">
      <w:pPr>
        <w:spacing w:before="33" w:after="0" w:line="255" w:lineRule="auto"/>
        <w:ind w:left="2671" w:right="664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417" type="#_x0000_t202" style="position:absolute;left:0;text-align:left;margin-left:72.2pt;margin-top:67.8pt;width:33.95pt;height:17.3pt;z-index:251716096" stroked="f">
            <v:textbox>
              <w:txbxContent>
                <w:p w:rsidR="007921A0" w:rsidRPr="0027158E" w:rsidRDefault="007921A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fűtés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418" style="position:absolute;left:0;text-align:left;margin-left:76.2pt;margin-top:94.35pt;width:57.35pt;height:57.35pt;z-index:-251673088;mso-position-horizontal-relative:page" coordorigin="1524,1887" coordsize="1147,1147">
            <v:group id="_x0000_s1419" style="position:absolute;left:1529;top:1892;width:1137;height:1137" coordorigin="1529,1892" coordsize="1137,1137">
              <v:shape id="_x0000_s1420" style="position:absolute;left:1529;top:1892;width:1137;height:1137" coordorigin="1529,1892" coordsize="1137,1137" path="m2609,1892r-1024,l1533,1927r-4,1046l1533,2995r12,18l1563,3025r22,4l2609,3029r52,-35l2665,1949r-4,-22l2649,1909r-18,-12l2609,1892e" fillcolor="#d1d3d4" stroked="f">
                <v:path arrowok="t"/>
              </v:shape>
              <v:shape id="_x0000_s1421" type="#_x0000_t75" style="position:absolute;left:1604;top:1968;width:985;height:985">
                <v:imagedata r:id="rId30" o:title=""/>
              </v:shape>
              <v:shape id="_x0000_s1422" type="#_x0000_t75" style="position:absolute;left:1655;top:2141;width:884;height:694">
                <v:imagedata r:id="rId31" o:title=""/>
              </v:shape>
            </v:group>
            <w10:wrap anchorx="page"/>
          </v:group>
        </w:pict>
      </w:r>
      <w:r>
        <w:rPr>
          <w:noProof/>
        </w:rPr>
        <w:pict>
          <v:group id="_x0000_s1423" style="position:absolute;left:0;text-align:left;margin-left:94.4pt;margin-top:71.75pt;width:20.9pt;height:6.1pt;z-index:-251672064;mso-position-horizontal-relative:page" coordorigin="1888,1435" coordsize="418,122">
            <v:group id="_x0000_s1424" style="position:absolute;left:1893;top:1442;width:55;height:108" coordorigin="1893,1442" coordsize="55,108">
              <v:shape id="_x0000_s1425" style="position:absolute;left:1893;top:1442;width:55;height:108" coordorigin="1893,1442" coordsize="55,108" path="m1906,1442r-13,l1893,1550r13,l1906,1499r42,l1948,1488r-42,l1906,1442e" fillcolor="#58595b" stroked="f">
                <v:path arrowok="t"/>
              </v:shape>
              <v:shape id="_x0000_s1426" style="position:absolute;left:1893;top:1442;width:55;height:108" coordorigin="1893,1442" coordsize="55,108" path="m1948,1499r-12,l1936,1550r12,l1948,1499e" fillcolor="#58595b" stroked="f">
                <v:path arrowok="t"/>
              </v:shape>
              <v:shape id="_x0000_s1427" style="position:absolute;left:1893;top:1442;width:55;height:108" coordorigin="1893,1442" coordsize="55,108" path="m1948,1442r-12,l1936,1488r12,l1948,1442e" fillcolor="#58595b" stroked="f">
                <v:path arrowok="t"/>
              </v:shape>
            </v:group>
            <v:group id="_x0000_s1428" style="position:absolute;left:1968;top:1442;width:43;height:108" coordorigin="1968,1442" coordsize="43,108">
              <v:shape id="_x0000_s1429" style="position:absolute;left:1968;top:1442;width:43;height:108" coordorigin="1968,1442" coordsize="43,108" path="m2009,1442r-41,l1968,1550r43,l2011,1539r-31,l1980,1499r27,l2007,1488r-27,l1980,1453r29,l2009,1442e" fillcolor="#58595b" stroked="f">
                <v:path arrowok="t"/>
              </v:shape>
            </v:group>
            <v:group id="_x0000_s1430" style="position:absolute;left:2018;top:1442;width:62;height:108" coordorigin="2018,1442" coordsize="62,108">
              <v:shape id="_x0000_s1431" style="position:absolute;left:2018;top:1442;width:62;height:108" coordorigin="2018,1442" coordsize="62,108" path="m2057,1442r-14,l2018,1550r12,l2038,1518r36,l2071,1508r-32,l2045,1480r1,-7l2048,1464r1,-8l2060,1456r-3,-14e" fillcolor="#58595b" stroked="f">
                <v:path arrowok="t"/>
              </v:shape>
              <v:shape id="_x0000_s1432" style="position:absolute;left:2018;top:1442;width:62;height:108" coordorigin="2018,1442" coordsize="62,108" path="m2074,1518r-13,l2069,1550r12,l2074,1518e" fillcolor="#58595b" stroked="f">
                <v:path arrowok="t"/>
              </v:shape>
              <v:shape id="_x0000_s1433" style="position:absolute;left:2018;top:1442;width:62;height:108" coordorigin="2018,1442" coordsize="62,108" path="m2060,1456r-10,l2053,1473r1,7l2060,1508r11,l2060,1456e" fillcolor="#58595b" stroked="f">
                <v:path arrowok="t"/>
              </v:shape>
            </v:group>
            <v:group id="_x0000_s1434" style="position:absolute;left:2078;top:1442;width:32;height:108" coordorigin="2078,1442" coordsize="32,108">
              <v:shape id="_x0000_s1435" style="position:absolute;left:2078;top:1442;width:32;height:108" coordorigin="2078,1442" coordsize="32,108" path="m2110,1453r-13,l2097,1550r13,l2110,1453e" fillcolor="#58595b" stroked="f">
                <v:path arrowok="t"/>
              </v:shape>
              <v:shape id="_x0000_s1436" style="position:absolute;left:2078;top:1442;width:32;height:108" coordorigin="2078,1442" coordsize="32,108" path="m2129,1442r-51,l2078,1453r51,l2129,1442e" fillcolor="#58595b" stroked="f">
                <v:path arrowok="t"/>
              </v:shape>
            </v:group>
            <v:group id="_x0000_s1437" style="position:absolute;left:2148;top:1442;width:2;height:108" coordorigin="2148,1442" coordsize="2,108">
              <v:shape id="_x0000_s1438" style="position:absolute;left:2148;top:1442;width:2;height:108" coordorigin="2148,1442" coordsize="0,108" path="m2148,1442r,108e" filled="f" strokecolor="#58595b" strokeweight=".25331mm">
                <v:path arrowok="t"/>
              </v:shape>
            </v:group>
            <v:group id="_x0000_s1439" style="position:absolute;left:2173;top:1442;width:55;height:108" coordorigin="2173,1442" coordsize="55,108">
              <v:shape id="_x0000_s1440" style="position:absolute;left:2173;top:1442;width:55;height:108" coordorigin="2173,1442" coordsize="55,108" path="m2185,1442r-12,l2173,1550r12,l2184,1491r,-13l2183,1461r10,l2185,1442e" fillcolor="#58595b" stroked="f">
                <v:path arrowok="t"/>
              </v:shape>
              <v:shape id="_x0000_s1441" style="position:absolute;left:2173;top:1442;width:55;height:108" coordorigin="2173,1442" coordsize="55,108" path="m2193,1461r-9,l2188,1475r4,12l2217,1550r12,l2229,1530r-10,l2219,1530r-7,-19l2205,1493r-12,-32e" fillcolor="#58595b" stroked="f">
                <v:path arrowok="t"/>
              </v:shape>
              <v:shape id="_x0000_s1442" style="position:absolute;left:2173;top:1442;width:55;height:108" coordorigin="2173,1442" coordsize="55,108" path="m2229,1442r-11,l2218,1475r,24l2218,1511r1,19l2229,1530r,-88e" fillcolor="#58595b" stroked="f">
                <v:path arrowok="t"/>
              </v:shape>
            </v:group>
            <v:group id="_x0000_s1443" style="position:absolute;left:2244;top:1441;width:58;height:110" coordorigin="2244,1441" coordsize="58,110">
              <v:shape id="_x0000_s1444" style="position:absolute;left:2244;top:1441;width:58;height:110" coordorigin="2244,1441" coordsize="58,110" path="m2291,1441r-18,2l2258,1452r-10,20l2244,1504r4,21l2257,1540r7,8l2273,1551r16,l2297,1549r4,-2l2301,1540r-15,l2277,1540r-10,-8l2260,1512r-1,-36l2269,1457r15,-5l2298,1452r2,-8l2296,1442r-5,-1e" fillcolor="#58595b" stroked="f">
                <v:path arrowok="t"/>
              </v:shape>
              <v:shape id="_x0000_s1445" style="position:absolute;left:2244;top:1441;width:58;height:110" coordorigin="2244,1441" coordsize="58,110" path="m2301,1494r-25,l2276,1504r14,l2290,1539r-2,1l2286,1540r15,l2301,1494e" fillcolor="#58595b" stroked="f">
                <v:path arrowok="t"/>
              </v:shape>
              <v:shape id="_x0000_s1446" style="position:absolute;left:2244;top:1441;width:58;height:110" coordorigin="2244,1441" coordsize="58,110" path="m2298,1452r-8,l2294,1453r3,2l2298,1452e" fillcolor="#58595b" stroked="f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447" style="position:absolute;left:0;text-align:left;margin-left:76.2pt;margin-top:10.45pt;width:57.35pt;height:57.35pt;z-index:-251671040;mso-position-horizontal-relative:page" coordorigin="1524,209" coordsize="1147,1147">
            <v:group id="_x0000_s1448" style="position:absolute;left:1529;top:214;width:1137;height:1137" coordorigin="1529,214" coordsize="1137,1137">
              <v:shape id="_x0000_s1449" style="position:absolute;left:1529;top:214;width:1137;height:1137" coordorigin="1529,214" coordsize="1137,1137" path="m2609,214r-1024,l1533,249r-4,1046l1533,1317r12,18l1563,1347r22,4l2609,1351r52,-35l2665,271r-4,-22l2649,231r-18,-12l2609,214e" fillcolor="#d1d3d4" stroked="f">
                <v:path arrowok="t"/>
              </v:shape>
            </v:group>
            <v:group id="_x0000_s1450" style="position:absolute;left:1604;top:290;width:985;height:985" coordorigin="1604,290" coordsize="985,985">
              <v:shape id="_x0000_s1451" style="position:absolute;left:1604;top:290;width:985;height:985" coordorigin="1604,290" coordsize="985,985" path="m2540,290r-897,1l1623,301r-14,17l1604,339r2,898l1615,1257r17,13l1654,1275r897,-1l2571,1265r14,-17l2590,1226r-2,-898l2579,309r-17,-14l2540,290e" fillcolor="#bcbec0" stroked="f">
                <v:path arrowok="t"/>
              </v:shape>
              <v:shape id="_x0000_s1452" type="#_x0000_t75" style="position:absolute;left:1604;top:290;width:49;height:49">
                <v:imagedata r:id="rId32" o:title=""/>
              </v:shape>
              <v:shape id="_x0000_s1453" type="#_x0000_t75" style="position:absolute;left:1604;top:290;width:985;height:985">
                <v:imagedata r:id="rId33" o:title=""/>
              </v:shape>
            </v:group>
            <v:group id="_x0000_s1454" style="position:absolute;left:1744;top:431;width:186;height:656" coordorigin="1744,431" coordsize="186,656">
              <v:shape id="_x0000_s1455" style="position:absolute;left:1744;top:431;width:186;height:656" coordorigin="1744,431" coordsize="186,656" path="m1838,431r-94,161l1809,592r-4,19l1804,631r,7l1806,658r5,19l1818,696r9,19l1836,733r12,24l1857,778r7,17l1868,811r1,17l1868,850r-3,18l1860,885r-9,19l1841,924r-11,20l1821,962r-7,19l1808,999r-3,18l1805,1040r2,20l1810,1078r57,9l1862,1066r-4,-20l1870,984r16,-34l1895,932r22,-56l1923,836r-1,-22l1898,740r-20,-39l1869,682r-7,-18l1858,646r,-24l1860,604r70,-11l1838,431e" stroked="f">
                <v:path arrowok="t"/>
              </v:shape>
            </v:group>
            <v:group id="_x0000_s1456" style="position:absolute;left:1990;top:431;width:186;height:656" coordorigin="1990,431" coordsize="186,656">
              <v:shape id="_x0000_s1457" style="position:absolute;left:1990;top:431;width:186;height:656" coordorigin="1990,431" coordsize="186,656" path="m2084,431r-94,161l2055,592r-3,19l2050,631r,7l2052,658r5,19l2065,696r8,19l2083,733r11,24l2103,778r7,17l2114,811r1,17l2115,850r-3,18l2106,885r-8,19l2087,924r-10,20l2068,962r-8,19l2054,999r-3,18l2051,1040r2,20l2056,1078r57,9l2108,1066r-4,-20l2116,984r17,-34l2141,932r23,-56l2169,836r-1,-22l2144,740r-20,-39l2115,682r-7,-18l2104,646r,-24l2106,604r70,-11l2084,431e" stroked="f">
                <v:path arrowok="t"/>
              </v:shape>
            </v:group>
            <v:group id="_x0000_s1458" style="position:absolute;left:2237;top:431;width:186;height:656" coordorigin="2237,431" coordsize="186,656">
              <v:shape id="_x0000_s1459" style="position:absolute;left:2237;top:431;width:186;height:656" coordorigin="2237,431" coordsize="186,656" path="m2331,431r-94,161l2302,592r-3,19l2297,631r,7l2299,658r5,19l2312,696r9,19l2330,733r12,24l2351,778r6,17l2361,811r2,17l2362,850r-3,18l2353,885r-8,19l2334,924r-10,20l2315,962r-8,19l2302,999r-4,18l2298,1040r2,20l2304,1078r57,9l2355,1066r-3,-20l2363,984r17,-34l2389,932r22,-56l2416,836r-1,-22l2391,740r-20,-39l2362,682r-7,-18l2351,646r1,-24l2354,604r69,-11l2331,431e" stroked="f">
                <v:path arrowok="t"/>
              </v:shape>
            </v:group>
            <w10:wrap anchorx="page"/>
          </v:group>
        </w:pict>
      </w:r>
      <w:r w:rsidRPr="0027158E">
        <w:rPr>
          <w:rFonts w:ascii="Arial" w:hAnsi="Arial" w:cs="Arial"/>
          <w:sz w:val="18"/>
          <w:szCs w:val="18"/>
        </w:rPr>
        <w:t>Az új Miniwell Twist készülékben a szokásos műanyag masszírozó fejeket valódi jade kőből készült masszírozó fejek helyettesítik. A jade kő természetes erejét az integrált hő még inkább fokozza. A masszázs egyre intenzívebbé válik ahogy gyógyító hőt juttat a mélyizmokba. A hő lassan átmelegíti a követ, ami néhány perc múlva érezhetővé válik. A masszírozó fejek forgó mozgása már ebben a melegítő fázisban lazítja a szöveteket, és oldja a felületi merevséget és feszültséget. Az opcionálisan választható vibráció serkenti a vér- és nyirokkeringést. Hatékonyan serkenti a vérkeringést és elősegíti a szervezet méregtelenítését.</w:t>
      </w:r>
    </w:p>
    <w:p w:rsidR="007921A0" w:rsidRPr="0027158E" w:rsidRDefault="007921A0">
      <w:pPr>
        <w:spacing w:before="4" w:after="0" w:line="130" w:lineRule="exact"/>
        <w:rPr>
          <w:rFonts w:ascii="Arial" w:hAnsi="Arial" w:cs="Arial"/>
          <w:sz w:val="18"/>
          <w:szCs w:val="18"/>
        </w:rPr>
      </w:pPr>
    </w:p>
    <w:p w:rsidR="007921A0" w:rsidRPr="0027158E" w:rsidRDefault="007921A0">
      <w:pPr>
        <w:spacing w:after="0" w:line="278" w:lineRule="auto"/>
        <w:ind w:left="2671" w:right="664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460" type="#_x0000_t202" style="position:absolute;left:0;text-align:left;margin-left:65.2pt;margin-top:22.4pt;width:46.75pt;height:20.95pt;z-index:251717120" stroked="f">
            <v:textbox>
              <w:txbxContent>
                <w:p w:rsidR="007921A0" w:rsidRPr="0027158E" w:rsidRDefault="007921A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gyúrás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461" style="position:absolute;left:0;text-align:left;margin-left:92.25pt;margin-top:25.85pt;width:25.35pt;height:6.1pt;z-index:-251674112;mso-position-horizontal-relative:page" coordorigin="1845,517" coordsize="507,122">
            <v:group id="_x0000_s1462" style="position:absolute;left:1850;top:524;width:54;height:108" coordorigin="1850,524" coordsize="54,108">
              <v:shape id="_x0000_s1463" style="position:absolute;left:1850;top:524;width:54;height:108" coordorigin="1850,524" coordsize="54,108" path="m1862,524r-12,l1850,632r12,l1862,591r6,-11l1881,580r-2,-4l1862,576r,-52e" fillcolor="#58595b" stroked="f">
                <v:path arrowok="t"/>
              </v:shape>
              <v:shape id="_x0000_s1464" style="position:absolute;left:1850;top:524;width:54;height:108" coordorigin="1850,524" coordsize="54,108" path="m1881,580r-13,l1890,632r14,l1881,580e" fillcolor="#58595b" stroked="f">
                <v:path arrowok="t"/>
              </v:shape>
              <v:shape id="_x0000_s1465" style="position:absolute;left:1850;top:524;width:54;height:108" coordorigin="1850,524" coordsize="54,108" path="m1903,524r-14,l1869,563r-2,4l1865,571r-3,5l1879,576r-3,-5l1903,524e" fillcolor="#58595b" stroked="f">
                <v:path arrowok="t"/>
              </v:shape>
            </v:group>
            <v:group id="_x0000_s1466" style="position:absolute;left:1914;top:524;width:55;height:108" coordorigin="1914,524" coordsize="55,108">
              <v:shape id="_x0000_s1467" style="position:absolute;left:1914;top:524;width:55;height:108" coordorigin="1914,524" coordsize="55,108" path="m1926,524r-12,l1914,632r12,l1926,574r-1,-13l1924,544r10,l1926,524e" fillcolor="#58595b" stroked="f">
                <v:path arrowok="t"/>
              </v:shape>
              <v:shape id="_x0000_s1468" style="position:absolute;left:1914;top:524;width:55;height:108" coordorigin="1914,524" coordsize="55,108" path="m1934,544r-9,l1929,557r4,13l1958,632r12,l1970,613r-10,l1960,613r-7,-19l1946,575r-12,-31e" fillcolor="#58595b" stroked="f">
                <v:path arrowok="t"/>
              </v:shape>
              <v:shape id="_x0000_s1469" style="position:absolute;left:1914;top:524;width:55;height:108" coordorigin="1914,524" coordsize="55,108" path="m1970,524r-11,l1959,557r,24l1959,594r1,19l1970,613r,-89e" fillcolor="#58595b" stroked="f">
                <v:path arrowok="t"/>
              </v:shape>
            </v:group>
            <v:group id="_x0000_s1470" style="position:absolute;left:1989;top:524;width:43;height:108" coordorigin="1989,524" coordsize="43,108">
              <v:shape id="_x0000_s1471" style="position:absolute;left:1989;top:524;width:43;height:108" coordorigin="1989,524" coordsize="43,108" path="m2030,524r-41,l1989,632r43,l2032,622r-31,l2001,581r28,l2029,571r-28,l2001,535r29,l2030,524e" fillcolor="#58595b" stroked="f">
                <v:path arrowok="t"/>
              </v:shape>
            </v:group>
            <v:group id="_x0000_s1472" style="position:absolute;left:2040;top:524;width:62;height:108" coordorigin="2040,524" coordsize="62,108">
              <v:shape id="_x0000_s1473" style="position:absolute;left:2040;top:524;width:62;height:108" coordorigin="2040,524" coordsize="62,108" path="m2078,524r-13,l2040,632r12,l2059,600r36,l2093,590r-32,l2066,563r2,-8l2069,546r2,-8l2081,538r-3,-14e" fillcolor="#58595b" stroked="f">
                <v:path arrowok="t"/>
              </v:shape>
              <v:shape id="_x0000_s1474" style="position:absolute;left:2040;top:524;width:62;height:108" coordorigin="2040,524" coordsize="62,108" path="m2095,600r-12,l2090,632r12,l2095,600e" fillcolor="#58595b" stroked="f">
                <v:path arrowok="t"/>
              </v:shape>
              <v:shape id="_x0000_s1475" style="position:absolute;left:2040;top:524;width:62;height:108" coordorigin="2040,524" coordsize="62,108" path="m2081,538r-10,l2073,546r1,9l2081,590r12,l2081,538e" fillcolor="#58595b" stroked="f">
                <v:path arrowok="t"/>
              </v:shape>
            </v:group>
            <v:group id="_x0000_s1476" style="position:absolute;left:2116;top:524;width:56;height:109" coordorigin="2116,524" coordsize="56,109">
              <v:shape id="_x0000_s1477" style="position:absolute;left:2116;top:524;width:56;height:109" coordorigin="2116,524" coordsize="56,109" path="m2144,524r-18,l2120,525r-4,1l2116,632r3,1l2124,633r6,l2147,629r8,-6l2130,623r-2,-1l2128,535r2,-1l2132,534r27,l2158,532r-6,-5l2144,524e" fillcolor="#58595b" stroked="f">
                <v:path arrowok="t"/>
              </v:shape>
              <v:shape id="_x0000_s1478" style="position:absolute;left:2116;top:524;width:56;height:109" coordorigin="2116,524" coordsize="56,109" path="m2159,534r-27,l2141,535r10,9l2157,565r,34l2147,618r-14,5l2155,623r10,-10l2170,596r2,-29l2167,545r-8,-11e" fillcolor="#58595b" stroked="f">
                <v:path arrowok="t"/>
              </v:shape>
            </v:group>
            <v:group id="_x0000_s1479" style="position:absolute;left:2193;top:524;width:2;height:108" coordorigin="2193,524" coordsize="2,108">
              <v:shape id="_x0000_s1480" style="position:absolute;left:2193;top:524;width:2;height:108" coordorigin="2193,524" coordsize="0,108" path="m2193,524r,108e" filled="f" strokecolor="#58595b" strokeweight=".25294mm">
                <v:path arrowok="t"/>
              </v:shape>
            </v:group>
            <v:group id="_x0000_s1481" style="position:absolute;left:2219;top:524;width:55;height:108" coordorigin="2219,524" coordsize="55,108">
              <v:shape id="_x0000_s1482" style="position:absolute;left:2219;top:524;width:55;height:108" coordorigin="2219,524" coordsize="55,108" path="m2231,524r-12,l2219,632r11,l2230,574r,-13l2229,544r9,l2231,524e" fillcolor="#58595b" stroked="f">
                <v:path arrowok="t"/>
              </v:shape>
              <v:shape id="_x0000_s1483" style="position:absolute;left:2219;top:524;width:55;height:108" coordorigin="2219,524" coordsize="55,108" path="m2238,544r-9,l2233,557r5,13l2263,632r11,l2274,613r-9,l2264,613r-6,-19l2251,575r-13,-31e" fillcolor="#58595b" stroked="f">
                <v:path arrowok="t"/>
              </v:shape>
              <v:shape id="_x0000_s1484" style="position:absolute;left:2219;top:524;width:55;height:108" coordorigin="2219,524" coordsize="55,108" path="m2274,524r-11,l2263,557r,24l2264,594r1,19l2274,613r,-89e" fillcolor="#58595b" stroked="f">
                <v:path arrowok="t"/>
              </v:shape>
            </v:group>
            <v:group id="_x0000_s1485" style="position:absolute;left:2289;top:523;width:58;height:110" coordorigin="2289,523" coordsize="58,110">
              <v:shape id="_x0000_s1486" style="position:absolute;left:2289;top:523;width:58;height:110" coordorigin="2289,523" coordsize="58,110" path="m2337,523r-19,2l2304,535r-11,19l2289,586r4,22l2302,623r7,8l2318,633r16,l2342,632r5,-2l2347,623r-15,l2322,622r-10,-8l2306,595r-2,-36l2315,540r15,-6l2343,534r2,-8l2342,525r-5,-2e" fillcolor="#58595b" stroked="f">
                <v:path arrowok="t"/>
              </v:shape>
              <v:shape id="_x0000_s1487" style="position:absolute;left:2289;top:523;width:58;height:110" coordorigin="2289,523" coordsize="58,110" path="m2347,576r-26,l2321,586r14,l2335,622r-1,l2332,623r15,l2347,576e" fillcolor="#58595b" stroked="f">
                <v:path arrowok="t"/>
              </v:shape>
              <v:shape id="_x0000_s1488" style="position:absolute;left:2289;top:523;width:58;height:110" coordorigin="2289,523" coordsize="58,110" path="m2343,534r-7,l2340,536r3,1l2343,534e" fillcolor="#58595b" stroked="f">
                <v:path arrowok="t"/>
              </v:shape>
            </v:group>
            <w10:wrap anchorx="page"/>
          </v:group>
        </w:pict>
      </w:r>
      <w:r w:rsidRPr="0027158E">
        <w:rPr>
          <w:rFonts w:ascii="Arial" w:hAnsi="Arial" w:cs="Arial"/>
          <w:sz w:val="18"/>
          <w:szCs w:val="18"/>
        </w:rPr>
        <w:t>Az ergonómikus ívelt forma harmonikusan illeszkedik a testrészekhez, mint például a nyakhoz, vállhoz, háthoz, lábakhoz, a lábfejhez és a hashoz.  A Miniwell Twist készülék négy optimálisan elhelyezett masszírozófejével nyugtató körkörös mozdulattal masszírozza a kívánt testrészeket.  A serkentett vérkeringés révén az izmok felmelegednek és a merevség lassan feloldódik.</w:t>
      </w:r>
    </w:p>
    <w:p w:rsidR="007921A0" w:rsidRPr="0027158E" w:rsidRDefault="007921A0">
      <w:pPr>
        <w:spacing w:before="4" w:after="0" w:line="110" w:lineRule="exact"/>
        <w:rPr>
          <w:rFonts w:ascii="Arial" w:hAnsi="Arial" w:cs="Arial"/>
          <w:sz w:val="18"/>
          <w:szCs w:val="18"/>
        </w:rPr>
      </w:pPr>
    </w:p>
    <w:p w:rsidR="007921A0" w:rsidRPr="0027158E" w:rsidRDefault="007921A0">
      <w:pPr>
        <w:spacing w:after="0" w:line="278" w:lineRule="auto"/>
        <w:ind w:left="2671" w:right="664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>A Miniwell Twist rendszeres használata serkenti az idegek funkcióit és serkenti az anyagcserét.  Serkenti a vérkeringést és lazítja a makacs feszültségeket. A belső szervek elzáródására vagy rendellenességeire is kedvező hatással van.</w:t>
      </w:r>
    </w:p>
    <w:p w:rsidR="007921A0" w:rsidRPr="0027158E" w:rsidRDefault="007921A0">
      <w:pPr>
        <w:spacing w:before="4" w:after="0" w:line="110" w:lineRule="exact"/>
        <w:rPr>
          <w:rFonts w:ascii="Arial" w:hAnsi="Arial" w:cs="Arial"/>
          <w:sz w:val="18"/>
          <w:szCs w:val="18"/>
        </w:rPr>
      </w:pPr>
    </w:p>
    <w:p w:rsidR="007921A0" w:rsidRPr="0027158E" w:rsidRDefault="007921A0">
      <w:pPr>
        <w:spacing w:after="0" w:line="278" w:lineRule="auto"/>
        <w:ind w:left="2671" w:right="664"/>
        <w:jc w:val="both"/>
        <w:rPr>
          <w:rFonts w:ascii="Arial" w:hAnsi="Arial" w:cs="Arial"/>
          <w:sz w:val="18"/>
          <w:szCs w:val="18"/>
        </w:rPr>
      </w:pPr>
      <w:r w:rsidRPr="0027158E">
        <w:rPr>
          <w:rFonts w:ascii="Arial" w:hAnsi="Arial" w:cs="Arial"/>
          <w:sz w:val="18"/>
          <w:szCs w:val="18"/>
        </w:rPr>
        <w:t xml:space="preserve">Aki egyszer már érezte a shiatsu-masszázs élvezetét, mindig emlékezni fog jótékony hatására. Teljesen lényegtelen, hogy a panaszok megelőzésére vették igénybe, vagy egyszerűen csak lazítás és az életenergia serkentése céljából. </w:t>
      </w:r>
    </w:p>
    <w:p w:rsidR="007921A0" w:rsidRPr="0027158E" w:rsidRDefault="007921A0">
      <w:pPr>
        <w:spacing w:before="81" w:after="0" w:line="240" w:lineRule="atLeast"/>
        <w:ind w:left="2671" w:right="664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489" style="position:absolute;left:0;text-align:left;margin-left:148.3pt;margin-top:88.6pt;width:68.05pt;height:93.05pt;z-index:-251679232;mso-position-horizontal-relative:page" coordorigin="2966,1772" coordsize="1361,1861">
            <v:shape id="_x0000_s1490" type="#_x0000_t75" style="position:absolute;left:2975;top:1781;width:1342;height:1842">
              <v:imagedata r:id="rId34" o:title=""/>
            </v:shape>
            <v:group id="_x0000_s1491" style="position:absolute;left:2975;top:1781;width:1342;height:1842" coordorigin="2975,1781" coordsize="1342,1842">
              <v:shape id="_x0000_s1492" style="position:absolute;left:2975;top:1781;width:1342;height:1842" coordorigin="2975,1781" coordsize="1342,1842" path="m2975,3623r1343,l4318,1781r-1343,l2975,3623xe" filled="f" strokecolor="white" strokeweight=".32278mm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493" style="position:absolute;left:0;text-align:left;margin-left:294pt;margin-top:88.6pt;width:68.05pt;height:93.05pt;z-index:-251678208;mso-position-horizontal-relative:page" coordorigin="5880,1772" coordsize="1361,1861">
            <v:shape id="_x0000_s1494" type="#_x0000_t75" style="position:absolute;left:5889;top:1781;width:1342;height:1842">
              <v:imagedata r:id="rId35" o:title=""/>
            </v:shape>
            <v:group id="_x0000_s1495" style="position:absolute;left:5889;top:1781;width:1342;height:1842" coordorigin="5889,1781" coordsize="1342,1842">
              <v:shape id="_x0000_s1496" style="position:absolute;left:5889;top:1781;width:1342;height:1842" coordorigin="5889,1781" coordsize="1342,1842" path="m5889,3623r1342,l7231,1781r-1342,l5889,3623xe" filled="f" strokecolor="white" strokeweight=".32278mm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497" style="position:absolute;left:0;text-align:left;margin-left:221.15pt;margin-top:88.6pt;width:68.05pt;height:93.05pt;z-index:-251676160;mso-position-horizontal-relative:page" coordorigin="4423,1772" coordsize="1361,1861">
            <v:shape id="_x0000_s1498" type="#_x0000_t75" style="position:absolute;left:4432;top:1781;width:1342;height:1842">
              <v:imagedata r:id="rId36" o:title=""/>
            </v:shape>
            <v:group id="_x0000_s1499" style="position:absolute;left:4432;top:1781;width:1342;height:1842" coordorigin="4432,1781" coordsize="1342,1842">
              <v:shape id="_x0000_s1500" style="position:absolute;left:4432;top:1781;width:1342;height:1842" coordorigin="4432,1781" coordsize="1342,1842" path="m4432,3623r1342,l5774,1781r-1342,l4432,3623xe" filled="f" strokecolor="white" strokeweight=".32278mm">
                <v:path arrowok="t"/>
              </v:shape>
            </v:group>
            <w10:wrap anchorx="page"/>
          </v:group>
        </w:pict>
      </w:r>
      <w:r>
        <w:rPr>
          <w:noProof/>
        </w:rPr>
        <w:pict>
          <v:shape id="_x0000_s1501" type="#_x0000_t202" style="position:absolute;left:0;text-align:left;margin-left:28.65pt;margin-top:22.3pt;width:16pt;height:160.9pt;z-index:-251667968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FELSZERELTSÉG/FUNKCIÓK</w:t>
                  </w:r>
                </w:p>
              </w:txbxContent>
            </v:textbox>
            <w10:wrap anchorx="page"/>
          </v:shape>
        </w:pict>
      </w:r>
      <w:r w:rsidRPr="0027158E">
        <w:rPr>
          <w:rFonts w:ascii="Arial" w:hAnsi="Arial" w:cs="Arial"/>
          <w:sz w:val="18"/>
          <w:szCs w:val="18"/>
        </w:rPr>
        <w:t>A shiatsu/kneading (gyúrás) masszázs lényege, hogy az embert, mint „egységet“ kezeli. Ebben a masszázsmódszerben egyesülnek a távol-keleti orvoslás hagyományos ismeretei a modern kezelési módszerekkel. A shiatsu-masszázs a testnek felüdülést, vitalitást és regenerálást nyújt.  Emellett stressz esetén megnyugtatóan hat és javítja az általános közérzetet.</w:t>
      </w:r>
    </w:p>
    <w:p w:rsidR="007921A0" w:rsidRPr="004155AA" w:rsidRDefault="007921A0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6" w:after="0" w:line="220" w:lineRule="exact"/>
      </w:pPr>
    </w:p>
    <w:p w:rsidR="007921A0" w:rsidRDefault="007921A0">
      <w:pPr>
        <w:spacing w:before="29" w:after="0" w:line="240" w:lineRule="auto"/>
        <w:ind w:left="314" w:right="-20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i/>
          <w:color w:val="FFFFFF"/>
          <w:sz w:val="15"/>
        </w:rPr>
        <w:t>18</w:t>
      </w:r>
    </w:p>
    <w:p w:rsidR="007921A0" w:rsidRDefault="007921A0">
      <w:pPr>
        <w:spacing w:after="0" w:line="240" w:lineRule="auto"/>
        <w:rPr>
          <w:rFonts w:ascii="Times New Roman" w:hAnsi="Times New Roman"/>
          <w:sz w:val="15"/>
          <w:szCs w:val="15"/>
        </w:rPr>
        <w:sectPr w:rsidR="007921A0">
          <w:footerReference w:type="even" r:id="rId37"/>
          <w:footerReference w:type="default" r:id="rId38"/>
          <w:pgSz w:w="9240" w:h="12760"/>
          <w:pgMar w:top="0" w:right="300" w:bottom="-220" w:left="300" w:header="0" w:footer="0" w:gutter="0"/>
          <w:cols w:space="708"/>
        </w:sectPr>
      </w:pPr>
    </w:p>
    <w:p w:rsidR="007921A0" w:rsidRDefault="007921A0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pict>
          <v:shape id="_x0000_s1502" type="#_x0000_t202" style="position:absolute;margin-left:12.5pt;margin-top:311.25pt;width:381.65pt;height:313.55pt;z-index:-251666944;mso-position-horizontal-relative:page;mso-position-vertical-relative:page" filled="f" stroked="f">
            <v:textbox style="mso-next-textbox:#_x0000_s1502" inset="0,0,0,0">
              <w:txbxContent>
                <w:p w:rsidR="007921A0" w:rsidRDefault="007921A0">
                  <w:pPr>
                    <w:spacing w:before="77" w:after="0" w:line="240" w:lineRule="auto"/>
                    <w:ind w:left="1276" w:right="-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414042"/>
                      <w:sz w:val="18"/>
                    </w:rPr>
                    <w:t>A Miniwell Twist készülék teljes kikapcsolásához nyomja meg és tartsa kicsit tovább lenyomva ezt a gombot.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503" style="position:absolute;margin-left:410.75pt;margin-top:593.6pt;width:38.25pt;height:14.15pt;z-index:-251665920;mso-position-horizontal-relative:page;mso-position-vertical-relative:page" coordorigin="8215,11872" coordsize="765,283">
            <v:shape id="_x0000_s1504" style="position:absolute;left:8215;top:11872;width:765;height:283" coordorigin="8215,11872" coordsize="765,283" path="m8215,12155r766,l8981,11872r-766,l8215,12155e" fillcolor="#d71b38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05" style="position:absolute;margin-left:410.25pt;margin-top:0;width:51.25pt;height:588.45pt;z-index:-251664896;mso-position-horizontal-relative:page;mso-position-vertical-relative:page" coordorigin="8205" coordsize="1025,11769">
            <v:group id="_x0000_s1506" style="position:absolute;left:8215;top:250;width:765;height:11509" coordorigin="8215,250" coordsize="765,11509">
              <v:shape id="_x0000_s1507" style="position:absolute;left:8215;top:250;width:765;height:11509" coordorigin="8215,250" coordsize="765,11509" path="m8215,11759r766,l8981,250r-766,l8215,11759e" fillcolor="#d1d3d4" stroked="f">
                <v:path arrowok="t"/>
              </v:shape>
            </v:group>
            <v:group id="_x0000_s1508" style="position:absolute;left:8931;top:408;width:300;height:25" coordorigin="8931,408" coordsize="300,25">
              <v:shape id="_x0000_s1509" style="position:absolute;left:8931;top:408;width:300;height:25" coordorigin="8931,408" coordsize="300,25" path="m8931,433r300,l9231,408r-300,l8931,433xe" stroked="f">
                <v:path arrowok="t"/>
              </v:shape>
            </v:group>
            <v:group id="_x0000_s1510" style="position:absolute;left:8798;width:25;height:300" coordorigin="8798" coordsize="25,300">
              <v:shape id="_x0000_s1511" style="position:absolute;left:8798;width:25;height:300" coordorigin="8798" coordsize="25,300" path="m8798,300r25,l8823,r-25,l8798,300xe" stroked="f">
                <v:path arrowok="t"/>
              </v:shape>
            </v:group>
            <v:group id="_x0000_s1512" style="position:absolute;left:8931;top:418;width:300;height:5" coordorigin="8931,418" coordsize="300,5">
              <v:shape id="_x0000_s1513" style="position:absolute;left:8931;top:418;width:300;height:5" coordorigin="8931,418" coordsize="300,5" path="m8931,423r300,l9231,418r-300,l8931,423xe" fillcolor="black" stroked="f">
                <v:path arrowok="t"/>
              </v:shape>
            </v:group>
            <v:group id="_x0000_s1514" style="position:absolute;left:8808;width:5;height:300" coordorigin="8808" coordsize="5,300">
              <v:shape id="_x0000_s1515" style="position:absolute;left:8808;width:5;height:300" coordorigin="8808" coordsize="5,300" path="m8808,300r5,l8813,r-5,l880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516" style="position:absolute;margin-left:0;margin-top:259.1pt;width:394.15pt;height:378.15pt;z-index:-251663872;mso-position-horizontal-relative:page;mso-position-vertical-relative:page" coordorigin=",5182" coordsize="7883,7563">
            <v:shape id="_x0000_s1517" type="#_x0000_t75" style="position:absolute;left:250;top:9723;width:161;height:1842">
              <v:imagedata r:id="rId39" o:title=""/>
            </v:shape>
            <v:group id="_x0000_s1518" style="position:absolute;left:250;top:9723;width:161;height:1842" coordorigin="250,9723" coordsize="161,1842">
              <v:shape id="_x0000_s1519" style="position:absolute;left:250;top:9723;width:161;height:1842" coordorigin="250,9723" coordsize="161,1842" path="m1545,11565r161,l1706,9723r-161,e" filled="f" strokecolor="white" strokeweight=".32278mm">
                <v:path arrowok="t"/>
              </v:shape>
            </v:group>
            <v:group id="_x0000_s1520" style="position:absolute;left:1030;top:5192;width:5224;height:1511" coordorigin="1030,5192" coordsize="5224,1511">
              <v:shape id="_x0000_s1521" style="position:absolute;left:1030;top:5192;width:5224;height:1511" coordorigin="1030,5192" coordsize="5224,1511" path="m1144,5192r-66,2l1032,5240r-2,65l1030,6590r2,65l1078,6701r5063,2l6178,6703r62,-14l6254,6627r,-37l6254,5305r-1,-65l6207,5194r-5063,-2e" fillcolor="#ebebec" stroked="f">
                <v:path arrowok="t"/>
              </v:shape>
            </v:group>
            <v:group id="_x0000_s1522" style="position:absolute;left:1035;top:5207;width:51;height:61" coordorigin="1035,5207" coordsize="51,61">
              <v:shape id="_x0000_s1523" style="position:absolute;left:1035;top:5207;width:51;height:61" coordorigin="1035,5207" coordsize="51,61" path="m1086,5207r-15,9l1056,5229r-12,17l1035,5267e" filled="f" strokecolor="#d71b38" strokeweight="1pt">
                <v:stroke dashstyle="dash"/>
                <v:path arrowok="t"/>
              </v:shape>
            </v:group>
            <v:group id="_x0000_s1524" style="position:absolute;left:1030;top:5367;width:2;height:1192" coordorigin="1030,5367" coordsize="2,1192">
              <v:shape id="_x0000_s1525" style="position:absolute;left:1030;top:5367;width:2;height:1192" coordorigin="1030,5367" coordsize="0,1192" path="m1030,5367r,1192e" filled="f" strokecolor="#d71b38" strokeweight="1pt">
                <v:stroke dashstyle="dash"/>
                <v:path arrowok="t"/>
              </v:shape>
            </v:group>
            <v:group id="_x0000_s1526" style="position:absolute;left:1045;top:6647;width:61;height:51" coordorigin="1045,6647" coordsize="61,51">
              <v:shape id="_x0000_s1527" style="position:absolute;left:1045;top:6647;width:61;height:51" coordorigin="1045,6647" coordsize="61,51" path="m1045,6647r9,16l1067,6677r17,12l1106,6698e" filled="f" strokecolor="#d71b38" strokeweight="1pt">
                <v:stroke dashstyle="dash"/>
                <v:path arrowok="t"/>
              </v:shape>
            </v:group>
            <v:group id="_x0000_s1528" style="position:absolute;left:1204;top:6703;width:4907;height:2" coordorigin="1204,6703" coordsize="4907,2">
              <v:shape id="_x0000_s1529" style="position:absolute;left:1204;top:6703;width:4907;height:2" coordorigin="1204,6703" coordsize="4907,0" path="m1204,6703r4907,e" filled="f" strokecolor="#d71b38" strokeweight="1pt">
                <v:stroke dashstyle="dash"/>
                <v:path arrowok="t"/>
              </v:shape>
            </v:group>
            <v:group id="_x0000_s1530" style="position:absolute;left:6199;top:6628;width:51;height:61" coordorigin="6199,6628" coordsize="51,61">
              <v:shape id="_x0000_s1531" style="position:absolute;left:6199;top:6628;width:51;height:61" coordorigin="6199,6628" coordsize="51,61" path="m6199,6688r15,-9l6228,6666r12,-17l6249,6628e" filled="f" strokecolor="#d71b38" strokeweight="1pt">
                <v:stroke dashstyle="dash"/>
                <v:path arrowok="t"/>
              </v:shape>
            </v:group>
            <v:group id="_x0000_s1532" style="position:absolute;left:6254;top:5336;width:2;height:1192" coordorigin="6254,5336" coordsize="2,1192">
              <v:shape id="_x0000_s1533" style="position:absolute;left:6254;top:5336;width:2;height:1192" coordorigin="6254,5336" coordsize="0,1192" path="m6254,6528r,-1192e" filled="f" strokecolor="#d71b38" strokeweight="1pt">
                <v:stroke dashstyle="dash"/>
                <v:path arrowok="t"/>
              </v:shape>
            </v:group>
            <v:group id="_x0000_s1534" style="position:absolute;left:6179;top:5197;width:61;height:51" coordorigin="6179,5197" coordsize="61,51">
              <v:shape id="_x0000_s1535" style="position:absolute;left:6179;top:5197;width:61;height:51" coordorigin="6179,5197" coordsize="61,51" path="m6240,5248r-10,-15l6217,5218r-17,-12l6179,5197e" filled="f" strokecolor="#d71b38" strokeweight="1pt">
                <v:stroke dashstyle="dash"/>
                <v:path arrowok="t"/>
              </v:shape>
            </v:group>
            <v:group id="_x0000_s1536" style="position:absolute;left:1174;top:5192;width:4907;height:2" coordorigin="1174,5192" coordsize="4907,2">
              <v:shape id="_x0000_s1537" style="position:absolute;left:1174;top:5192;width:4907;height:2" coordorigin="1174,5192" coordsize="4907,0" path="m6081,5192r-4907,e" filled="f" strokecolor="#d71b38" strokeweight="1pt">
                <v:stroke dashstyle="dash"/>
                <v:path arrowok="t"/>
              </v:shape>
            </v:group>
            <v:group id="_x0000_s1538" style="position:absolute;left:1030;top:5296;width:2;height:20" coordorigin="1030,5296" coordsize="2,20">
              <v:shape id="_x0000_s1539" style="position:absolute;left:1030;top:5296;width:2;height:20" coordorigin="1030,5296" coordsize="0,20" path="m1030,5296r,20e" filled="f" strokecolor="#d71b38" strokeweight="0">
                <v:path arrowok="t"/>
              </v:shape>
            </v:group>
            <v:group id="_x0000_s1540" style="position:absolute;left:1030;top:6580;width:2;height:20" coordorigin="1030,6580" coordsize="2,20">
              <v:shape id="_x0000_s1541" style="position:absolute;left:1030;top:6580;width:2;height:20" coordorigin="1030,6580" coordsize="0,20" path="m1030,6580r,20e" filled="f" strokecolor="#d71b38" strokeweight="0">
                <v:path arrowok="t"/>
              </v:shape>
            </v:group>
            <v:group id="_x0000_s1542" style="position:absolute;left:1144;top:6693;width:2;height:20" coordorigin="1144,6693" coordsize="2,20">
              <v:shape id="_x0000_s1543" style="position:absolute;left:1144;top:6693;width:2;height:20" coordorigin="1144,6693" coordsize="0,20" path="m1144,6693r,20e" filled="f" strokecolor="#d71b38" strokeweight="0">
                <v:path arrowok="t"/>
              </v:shape>
            </v:group>
            <v:group id="_x0000_s1544" style="position:absolute;left:6141;top:6693;width:2;height:20" coordorigin="6141,6693" coordsize="2,20">
              <v:shape id="_x0000_s1545" style="position:absolute;left:6141;top:6693;width:2;height:20" coordorigin="6141,6693" coordsize="0,20" path="m6141,6693r,20e" filled="f" strokecolor="#d71b38" strokeweight="0">
                <v:path arrowok="t"/>
              </v:shape>
            </v:group>
            <v:group id="_x0000_s1546" style="position:absolute;left:6254;top:6580;width:2;height:20" coordorigin="6254,6580" coordsize="2,20">
              <v:shape id="_x0000_s1547" style="position:absolute;left:6254;top:6580;width:2;height:20" coordorigin="6254,6580" coordsize="0,20" path="m6254,6580r,20e" filled="f" strokecolor="#d71b38" strokeweight="0">
                <v:path arrowok="t"/>
              </v:shape>
            </v:group>
            <v:group id="_x0000_s1548" style="position:absolute;left:6254;top:5296;width:2;height:20" coordorigin="6254,5296" coordsize="2,20">
              <v:shape id="_x0000_s1549" style="position:absolute;left:6254;top:5296;width:2;height:20" coordorigin="6254,5296" coordsize="0,20" path="m6254,5296r,20e" filled="f" strokecolor="#d71b38" strokeweight="0">
                <v:path arrowok="t"/>
              </v:shape>
            </v:group>
            <v:group id="_x0000_s1550" style="position:absolute;left:6141;top:5182;width:2;height:20" coordorigin="6141,5182" coordsize="2,20">
              <v:shape id="_x0000_s1551" style="position:absolute;left:6141;top:5182;width:2;height:20" coordorigin="6141,5182" coordsize="0,20" path="m6141,5182r,20e" filled="f" strokecolor="#d71b38" strokeweight="0">
                <v:path arrowok="t"/>
              </v:shape>
            </v:group>
            <v:group id="_x0000_s1552" style="position:absolute;left:1144;top:5182;width:2;height:20" coordorigin="1144,5182" coordsize="2,20">
              <v:shape id="_x0000_s1553" style="position:absolute;left:1144;top:5182;width:2;height:20" coordorigin="1144,5182" coordsize="0,20" path="m1144,5182r,20e" filled="f" strokecolor="#d71b38" strokeweight="0">
                <v:path arrowok="t"/>
              </v:shape>
              <v:shape id="_x0000_s1554" type="#_x0000_t75" style="position:absolute;left:250;top:6225;width:7633;height:6271">
                <v:imagedata r:id="rId40" o:title=""/>
              </v:shape>
              <v:shape id="_x0000_s1555" type="#_x0000_t75" style="position:absolute;left:4633;top:10131;width:1716;height:1716">
                <v:imagedata r:id="rId41" o:title=""/>
              </v:shape>
              <v:shape id="_x0000_s1556" type="#_x0000_t75" style="position:absolute;left:4897;top:10271;width:342;height:295">
                <v:imagedata r:id="rId42" o:title=""/>
              </v:shape>
              <v:shape id="_x0000_s1557" type="#_x0000_t75" style="position:absolute;left:5236;top:10228;width:596;height:135">
                <v:imagedata r:id="rId43" o:title=""/>
              </v:shape>
              <v:shape id="_x0000_s1558" type="#_x0000_t75" style="position:absolute;left:5405;top:10394;width:845;height:1187">
                <v:imagedata r:id="rId44" o:title=""/>
              </v:shape>
              <v:shape id="_x0000_s1559" type="#_x0000_t75" style="position:absolute;left:4731;top:10510;width:241;height:955">
                <v:imagedata r:id="rId45" o:title=""/>
              </v:shape>
              <v:shape id="_x0000_s1560" type="#_x0000_t75" style="position:absolute;left:5236;top:10675;width:172;height:1067">
                <v:imagedata r:id="rId46" o:title=""/>
              </v:shape>
              <v:shape id="_x0000_s1561" type="#_x0000_t75" style="position:absolute;left:4897;top:11283;width:342;height:421">
                <v:imagedata r:id="rId47" o:title=""/>
              </v:shape>
              <v:shape id="_x0000_s1562" type="#_x0000_t75" style="position:absolute;left:5405;top:11578;width:563;height:169">
                <v:imagedata r:id="rId48" o:title=""/>
              </v:shape>
              <v:shape id="_x0000_s1563" type="#_x0000_t75" style="position:absolute;left:4827;top:10309;width:1054;height:1204">
                <v:imagedata r:id="rId49" o:title=""/>
              </v:shape>
              <v:shape id="_x0000_s1564" type="#_x0000_t75" style="position:absolute;left:4847;top:10731;width:527;height:456">
                <v:imagedata r:id="rId50" o:title=""/>
              </v:shape>
              <v:shape id="_x0000_s1565" type="#_x0000_t75" style="position:absolute;left:5240;top:10893;width:303;height:223">
                <v:imagedata r:id="rId51" o:title=""/>
              </v:shape>
              <v:shape id="_x0000_s1566" type="#_x0000_t75" style="position:absolute;left:5472;top:10540;width:534;height:607">
                <v:imagedata r:id="rId52" o:title=""/>
              </v:shape>
              <v:shape id="_x0000_s1567" type="#_x0000_t75" style="position:absolute;left:5716;top:10916;width:209;height:187">
                <v:imagedata r:id="rId53" o:title=""/>
              </v:shape>
            </v:group>
            <v:group id="_x0000_s1568" style="position:absolute;left:5243;top:11226;width:111;height:76" coordorigin="5243,11226" coordsize="111,76">
              <v:shape id="_x0000_s1569" style="position:absolute;left:5243;top:11226;width:111;height:76" coordorigin="5243,11226" coordsize="111,76" path="m5257,11226r-14,l5266,11302r13,l5283,11289r-10,l5272,11281r-15,-55e" fillcolor="#b11116" stroked="f">
                <v:path arrowok="t"/>
              </v:shape>
              <v:shape id="_x0000_s1570" style="position:absolute;left:5243;top:11226;width:111;height:76" coordorigin="5243,11226" coordsize="111,76" path="m5309,11241r-10,l5300,11250r3,8l5305,11266r12,36l5330,11302r4,-13l5323,11289r-1,-8l5319,11273r-10,-32e" fillcolor="#b11116" stroked="f">
                <v:path arrowok="t"/>
              </v:shape>
              <v:shape id="_x0000_s1571" style="position:absolute;left:5243;top:11226;width:111;height:76" coordorigin="5243,11226" coordsize="111,76" path="m5305,11226r-12,l5281,11265r-3,8l5275,11281r-1,8l5283,11289r9,-25l5294,11257r2,-7l5298,11241r11,l5305,11226e" fillcolor="#b11116" stroked="f">
                <v:path arrowok="t"/>
              </v:shape>
              <v:shape id="_x0000_s1572" style="position:absolute;left:5243;top:11226;width:111;height:76" coordorigin="5243,11226" coordsize="111,76" path="m5354,11226r-13,l5329,11266r-2,7l5325,11281r-1,8l5334,11289r20,-63e" fillcolor="#b11116" stroked="f">
                <v:path arrowok="t"/>
              </v:shape>
            </v:group>
            <v:group id="_x0000_s1573" style="position:absolute;left:5369;top:11196;width:16;height:107" coordorigin="5369,11196" coordsize="16,107">
              <v:shape id="_x0000_s1574" style="position:absolute;left:5369;top:11196;width:16;height:107" coordorigin="5369,11196" coordsize="16,107" path="m5384,11226r-14,l5370,11302r14,l5384,11226e" fillcolor="#b11116" stroked="f">
                <v:path arrowok="t"/>
              </v:shape>
              <v:shape id="_x0000_s1575" style="position:absolute;left:5369;top:11196;width:16;height:107" coordorigin="5369,11196" coordsize="16,107" path="m5383,11196r-11,l5369,11199r,10l5372,11213r11,l5386,11209r,-10l5383,11196e" fillcolor="#b11116" stroked="f">
                <v:path arrowok="t"/>
              </v:shape>
            </v:group>
            <v:group id="_x0000_s1576" style="position:absolute;left:5401;top:11208;width:45;height:96" coordorigin="5401,11208" coordsize="45,96">
              <v:shape id="_x0000_s1577" style="position:absolute;left:5401;top:11208;width:45;height:96" coordorigin="5401,11208" coordsize="45,96" path="m5426,11236r-13,l5413,11287r1,7l5418,11298r4,4l5427,11304r12,l5443,11303r3,-1l5445,11292r-16,l5426,11287r,-51e" fillcolor="#b11116" stroked="f">
                <v:path arrowok="t"/>
              </v:shape>
              <v:shape id="_x0000_s1578" style="position:absolute;left:5401;top:11208;width:45;height:96" coordorigin="5401,11208" coordsize="45,96" path="m5445,11292r-2,l5441,11292r4,l5445,11292e" fillcolor="#b11116" stroked="f">
                <v:path arrowok="t"/>
              </v:shape>
              <v:shape id="_x0000_s1579" style="position:absolute;left:5401;top:11208;width:45;height:96" coordorigin="5401,11208" coordsize="45,96" path="m5446,11226r-45,l5401,11236r45,l5446,11226e" fillcolor="#b11116" stroked="f">
                <v:path arrowok="t"/>
              </v:shape>
              <v:shape id="_x0000_s1580" style="position:absolute;left:5401;top:11208;width:45;height:96" coordorigin="5401,11208" coordsize="45,96" path="m5426,11208r-13,4l5413,11226r13,l5426,11208e" fillcolor="#b11116" stroked="f">
                <v:path arrowok="t"/>
              </v:shape>
            </v:group>
            <v:group id="_x0000_s1581" style="position:absolute;left:5464;top:11190;width:65;height:112" coordorigin="5464,11190" coordsize="65,112">
              <v:shape id="_x0000_s1582" style="position:absolute;left:5464;top:11190;width:65;height:112" coordorigin="5464,11190" coordsize="65,112" path="m5478,11190r-14,l5464,11302r14,l5478,11251r1,-1l5482,11242r4,-4l5478,11238r,-48e" fillcolor="#b11116" stroked="f">
                <v:path arrowok="t"/>
              </v:shape>
              <v:shape id="_x0000_s1583" style="position:absolute;left:5464;top:11190;width:65;height:112" coordorigin="5464,11190" coordsize="65,112" path="m5522,11236r-11,l5516,11246r,56l5529,11302r,-49l5522,11236e" fillcolor="#b11116" stroked="f">
                <v:path arrowok="t"/>
              </v:shape>
              <v:shape id="_x0000_s1584" style="position:absolute;left:5464;top:11190;width:65;height:112" coordorigin="5464,11190" coordsize="65,112" path="m5503,11224r-5,l5493,11226r-4,2l5484,11230r-3,4l5479,11238r7,l5489,11236r33,l5519,11230r-16,-6e" fillcolor="#b11116" stroked="f">
                <v:path arrowok="t"/>
              </v:shape>
            </v:group>
            <v:group id="_x0000_s1585" style="position:absolute;left:5590;top:11190;width:65;height:112" coordorigin="5590,11190" coordsize="65,112">
              <v:shape id="_x0000_s1586" style="position:absolute;left:5590;top:11190;width:65;height:112" coordorigin="5590,11190" coordsize="65,112" path="m5604,11190r-14,l5590,11302r14,l5604,11251r1,-1l5607,11242r5,-4l5604,11238r,-48e" fillcolor="#b11116" stroked="f">
                <v:path arrowok="t"/>
              </v:shape>
              <v:shape id="_x0000_s1587" style="position:absolute;left:5590;top:11190;width:65;height:112" coordorigin="5590,11190" coordsize="65,112" path="m5647,11236r-10,l5641,11246r,56l5655,11302r,-49l5647,11236e" fillcolor="#b11116" stroked="f">
                <v:path arrowok="t"/>
              </v:shape>
              <v:shape id="_x0000_s1588" style="position:absolute;left:5590;top:11190;width:65;height:112" coordorigin="5590,11190" coordsize="65,112" path="m5628,11224r-5,l5618,11226r-4,2l5610,11230r-3,4l5604,11238r8,l5615,11236r32,l5645,11230r-17,-6e" fillcolor="#b11116" stroked="f">
                <v:path arrowok="t"/>
              </v:shape>
            </v:group>
            <v:group id="_x0000_s1589" style="position:absolute;left:5677;top:11225;width:65;height:79" coordorigin="5677,11225" coordsize="65,79">
              <v:shape id="_x0000_s1590" style="position:absolute;left:5677;top:11225;width:65;height:79" coordorigin="5677,11225" coordsize="65,79" path="m5702,11225r-15,9l5679,11253r-2,29l5690,11298r22,6l5724,11304r9,-3l5738,11299r-2,-6l5700,11293r-12,-8l5688,11267r53,l5742,11265r,-2l5741,11257r-53,l5689,11247r6,-13l5731,11234r-2,-2l5702,11225e" fillcolor="#b11116" stroked="f">
                <v:path arrowok="t"/>
              </v:shape>
              <v:shape id="_x0000_s1591" style="position:absolute;left:5677;top:11225;width:65;height:79" coordorigin="5677,11225" coordsize="65,79" path="m5735,11289r-5,2l5724,11293r12,l5735,11289e" fillcolor="#b11116" stroked="f">
                <v:path arrowok="t"/>
              </v:shape>
              <v:shape id="_x0000_s1592" style="position:absolute;left:5677;top:11225;width:65;height:79" coordorigin="5677,11225" coordsize="65,79" path="m5731,11234r-6,l5728,11247r1,10l5741,11257r-1,-9l5731,11234e" fillcolor="#b11116" stroked="f">
                <v:path arrowok="t"/>
              </v:shape>
            </v:group>
            <v:group id="_x0000_s1593" style="position:absolute;left:5756;top:11224;width:61;height:80" coordorigin="5756,11224" coordsize="61,80">
              <v:shape id="_x0000_s1594" style="position:absolute;left:5756;top:11224;width:61;height:80" coordorigin="5756,11224" coordsize="61,80" path="m5809,11234r-9,l5801,11246r,6l5781,11256r-19,9l5756,11282r,11l5763,11304r27,l5798,11299r3,-5l5775,11294r-6,-5l5769,11266r18,-3l5815,11263r,-11l5809,11234e" fillcolor="#b11116" stroked="f">
                <v:path arrowok="t"/>
              </v:shape>
              <v:shape id="_x0000_s1595" style="position:absolute;left:5756;top:11224;width:61;height:80" coordorigin="5756,11224" coordsize="61,80" path="m5815,11293r-12,l5804,11302r12,l5815,11297r,-4e" fillcolor="#b11116" stroked="f">
                <v:path arrowok="t"/>
              </v:shape>
              <v:shape id="_x0000_s1596" style="position:absolute;left:5756;top:11224;width:61;height:80" coordorigin="5756,11224" coordsize="61,80" path="m5815,11263r-28,l5802,11263r,15l5801,11280r-2,7l5792,11294r9,l5802,11293r13,l5815,11263e" fillcolor="#b11116" stroked="f">
                <v:path arrowok="t"/>
              </v:shape>
              <v:shape id="_x0000_s1597" style="position:absolute;left:5756;top:11224;width:61;height:80" coordorigin="5756,11224" coordsize="61,80" path="m5786,11224r-9,l5767,11227r-6,4l5764,11240r6,-3l5777,11234r32,l5809,11233r-23,-9e" fillcolor="#b11116" stroked="f">
                <v:path arrowok="t"/>
              </v:shape>
            </v:group>
            <v:group id="_x0000_s1598" style="position:absolute;left:5831;top:11208;width:44;height:96" coordorigin="5831,11208" coordsize="44,96">
              <v:shape id="_x0000_s1599" style="position:absolute;left:5831;top:11208;width:44;height:96" coordorigin="5831,11208" coordsize="44,96" path="m5856,11236r-14,l5842,11287r2,7l5848,11298r3,4l5856,11304r12,l5872,11303r3,-1l5875,11292r-16,l5856,11287r,-51e" fillcolor="#b11116" stroked="f">
                <v:path arrowok="t"/>
              </v:shape>
              <v:shape id="_x0000_s1600" style="position:absolute;left:5831;top:11208;width:44;height:96" coordorigin="5831,11208" coordsize="44,96" path="m5874,11292r-2,l5870,11292r5,l5874,11292e" fillcolor="#b11116" stroked="f">
                <v:path arrowok="t"/>
              </v:shape>
              <v:shape id="_x0000_s1601" style="position:absolute;left:5831;top:11208;width:44;height:96" coordorigin="5831,11208" coordsize="44,96" path="m5876,11226r-45,l5831,11236r45,l5876,11226e" fillcolor="#b11116" stroked="f">
                <v:path arrowok="t"/>
              </v:shape>
              <v:shape id="_x0000_s1602" style="position:absolute;left:5831;top:11208;width:44;height:96" coordorigin="5831,11208" coordsize="44,96" path="m5856,11208r-14,4l5842,11226r14,l5856,11208e" fillcolor="#b11116" stroked="f">
                <v:path arrowok="t"/>
              </v:shape>
            </v:group>
            <v:group id="_x0000_s1603" style="position:absolute;left:5892;top:11196;width:16;height:107" coordorigin="5892,11196" coordsize="16,107">
              <v:shape id="_x0000_s1604" style="position:absolute;left:5892;top:11196;width:16;height:107" coordorigin="5892,11196" coordsize="16,107" path="m5908,11226r-14,l5894,11302r14,l5908,11226e" fillcolor="#b11116" stroked="f">
                <v:path arrowok="t"/>
              </v:shape>
              <v:shape id="_x0000_s1605" style="position:absolute;left:5892;top:11196;width:16;height:107" coordorigin="5892,11196" coordsize="16,107" path="m5906,11196r-10,l5892,11199r,10l5896,11213r10,l5910,11209r-1,-10l5906,11196e" fillcolor="#b11116" stroked="f">
                <v:path arrowok="t"/>
              </v:shape>
            </v:group>
            <v:group id="_x0000_s1606" style="position:absolute;left:5933;top:11224;width:66;height:78" coordorigin="5933,11224" coordsize="66,78">
              <v:shape id="_x0000_s1607" style="position:absolute;left:5933;top:11224;width:66;height:78" coordorigin="5933,11224" coordsize="66,78" path="m5945,11226r-12,l5933,11232r,70l5947,11302r,-49l5947,11252r1,-2l5950,11242r4,-4l5946,11238r-1,-12e" fillcolor="#b11116" stroked="f">
                <v:path arrowok="t"/>
              </v:shape>
              <v:shape id="_x0000_s1608" style="position:absolute;left:5933;top:11224;width:66;height:78" coordorigin="5933,11224" coordsize="66,78" path="m5990,11236r-10,l5984,11246r,56l5998,11302r,-49l5990,11236e" fillcolor="#b11116" stroked="f">
                <v:path arrowok="t"/>
              </v:shape>
              <v:shape id="_x0000_s1609" style="position:absolute;left:5933;top:11224;width:66;height:78" coordorigin="5933,11224" coordsize="66,78" path="m5971,11224r-12,l5950,11231r-4,7l5954,11238r3,-2l5990,11236r-2,-6l5971,11224e" fillcolor="#b11116" stroked="f">
                <v:path arrowok="t"/>
              </v:shape>
            </v:group>
            <v:group id="_x0000_s1610" style="position:absolute;left:6019;top:11224;width:70;height:111" coordorigin="6019,11224" coordsize="70,111">
              <v:shape id="_x0000_s1611" style="position:absolute;left:6019;top:11224;width:70;height:111" coordorigin="6019,11224" coordsize="70,111" path="m6028,11318r-4,11l6030,11333r11,2l6059,11335r11,-2l6077,11326r2,-2l6041,11324r-8,-2l6028,11318e" fillcolor="#b11116" stroked="f">
                <v:path arrowok="t"/>
              </v:shape>
              <v:shape id="_x0000_s1612" style="position:absolute;left:6019;top:11224;width:70;height:111" coordorigin="6019,11224" coordsize="70,111" path="m6088,11289r-13,l6075,11317r-11,7l6079,11324r6,-5l6088,11309r,-20e" fillcolor="#b11116" stroked="f">
                <v:path arrowok="t"/>
              </v:shape>
              <v:shape id="_x0000_s1613" style="position:absolute;left:6019;top:11224;width:70;height:111" coordorigin="6019,11224" coordsize="70,111" path="m6065,11224r-16,l6034,11230r-11,17l6019,11276r11,19l6050,11302r12,l6070,11296r3,-5l6039,11291r-7,-12l6032,11246r9,-11l6075,11235r-2,-4l6065,11224e" fillcolor="#b11116" stroked="f">
                <v:path arrowok="t"/>
              </v:shape>
              <v:shape id="_x0000_s1614" style="position:absolute;left:6019;top:11224;width:70;height:111" coordorigin="6019,11224" coordsize="70,111" path="m6075,11235r-11,l6071,11242r3,8l6074,11252r1,20l6074,11275r-1,2l6070,11286r-7,5l6073,11291r1,-2l6088,11289r,-52l6076,11237r-1,-2e" fillcolor="#b11116" stroked="f">
                <v:path arrowok="t"/>
              </v:shape>
              <v:shape id="_x0000_s1615" style="position:absolute;left:6019;top:11224;width:70;height:111" coordorigin="6019,11224" coordsize="70,111" path="m6089,11226r-12,l6076,11237r12,l6089,11226e" fillcolor="#b11116" stroked="f">
                <v:path arrowok="t"/>
              </v:shape>
            </v:group>
            <v:group id="_x0000_s1616" style="position:absolute;left:2627;top:8133;width:475;height:137" coordorigin="2627,8133" coordsize="475,137">
              <v:shape id="_x0000_s1617" style="position:absolute;left:2627;top:8133;width:475;height:137" coordorigin="2627,8133" coordsize="475,137" path="m2627,8247r55,-58l2734,8158r60,-19l2858,8133r22,2l2946,8149r61,28l3060,8217r41,51l3102,8270r-300,-52l2780,8216r-63,3l2643,8240r-16,7e" fillcolor="#808285" stroked="f">
                <v:path arrowok="t"/>
              </v:shape>
            </v:group>
            <v:group id="_x0000_s1618" style="position:absolute;left:2802;top:8218;width:343;height:406" coordorigin="2802,8218" coordsize="343,406">
              <v:shape id="_x0000_s1619" style="position:absolute;left:2802;top:8218;width:343;height:406" coordorigin="2802,8218" coordsize="343,406" path="m3026,8623r27,-66l3062,8488r-1,-21l3045,8405r-29,-56l2972,8299r-55,-40l2851,8230r-49,-12l3102,8270r28,57l3144,8393r1,23l3145,8440r-15,64l3100,8557r-41,44l3043,8613r-17,10e" fillcolor="#808285" stroked="f">
                <v:path arrowok="t"/>
              </v:shape>
            </v:group>
            <v:group id="_x0000_s1620" style="position:absolute;left:2502;top:8254;width:470;height:489" coordorigin="2502,8254" coordsize="470,489">
              <v:shape id="_x0000_s1621" style="position:absolute;left:2502;top:8254;width:470;height:489" coordorigin="2502,8254" coordsize="470,489" path="m2722,8736r-64,-24l2603,8676r-45,-48l2526,8572r-19,-65l2502,8461r1,-23l2518,8374r30,-53l2589,8277r34,-23l2621,8256r-8,14l2589,8345r-4,47l2587,8413r15,61l2632,8531r43,49l2730,8621r66,28l2973,8684r-4,3l2901,8724r-61,16l2795,8743r-24,-1l2747,8740r-25,-4e" fillcolor="#808285" stroked="f">
                <v:path arrowok="t"/>
              </v:shape>
            </v:group>
            <v:group id="_x0000_s1622" style="position:absolute;left:2846;top:8632;width:175;height:52" coordorigin="2846,8632" coordsize="175,52">
              <v:shape id="_x0000_s1623" style="position:absolute;left:2846;top:8632;width:175;height:52" coordorigin="2846,8632" coordsize="175,52" path="m2973,8684r-127,-23l2867,8663r22,1l2950,8657r70,-25l3009,8647r-12,14l2984,8674r-11,10e" fillcolor="#808285" stroked="f">
                <v:path arrowok="t"/>
              </v:shape>
            </v:group>
            <v:group id="_x0000_s1624" style="position:absolute;left:2586;top:8216;width:475;height:447" coordorigin="2586,8216" coordsize="475,447">
              <v:shape id="_x0000_s1625" style="position:absolute;left:2586;top:8216;width:475;height:447" coordorigin="2586,8216" coordsize="475,447" path="m2820,8657r-67,-22l2695,8600r-48,-47l2612,8498r-21,-62l2586,8392r,-22l2597,8307r43,-62l2714,8220r61,-4l2796,8217r60,12l2919,8257r53,40l3015,8347r29,58l3059,8470r2,23l3061,8516r-13,60l3017,8630r-70,26l2886,8663r-21,-1l2842,8661r-22,-4e" stroked="f">
                <v:path arrowok="t"/>
              </v:shape>
              <v:shape id="_x0000_s1626" type="#_x0000_t75" style="position:absolute;left:3852;top:8609;width:1262;height:1149">
                <v:imagedata r:id="rId54" o:title=""/>
              </v:shape>
            </v:group>
            <v:group id="_x0000_s1627" style="position:absolute;left:2910;top:8877;width:383;height:111" coordorigin="2910,8877" coordsize="383,111">
              <v:shape id="_x0000_s1628" style="position:absolute;left:2910;top:8877;width:383;height:111" coordorigin="2910,8877" coordsize="383,111" path="m2910,8967r58,-56l3024,8886r63,-9l3109,8877r66,15l3234,8924r47,46l3294,8987r-248,-43l3024,8943r-61,6l2926,8960r-16,7e" fillcolor="#808285" stroked="f">
                <v:path arrowok="t"/>
              </v:shape>
            </v:group>
            <v:group id="_x0000_s1629" style="position:absolute;left:3046;top:8944;width:282;height:323" coordorigin="3046,8944" coordsize="282,323">
              <v:shape id="_x0000_s1630" style="position:absolute;left:3046;top:8944;width:282;height:323" coordorigin="3046,8944" coordsize="282,323" path="m3234,9267r25,-76l3260,9169r-1,-21l3243,9088r-33,-55l3160,8989r-64,-32l3046,8944r248,43l3320,9048r8,67l3326,9139r-22,60l3266,9246r-15,11l3234,9267e" fillcolor="#808285" stroked="f">
                <v:path arrowok="t"/>
              </v:shape>
            </v:group>
            <v:group id="_x0000_s1631" style="position:absolute;left:2809;top:8974;width:379;height:396" coordorigin="2809,8974" coordsize="379,396">
              <v:shape id="_x0000_s1632" style="position:absolute;left:2809;top:8974;width:379;height:396" coordorigin="2809,8974" coordsize="379,396" path="m2999,9366r-64,-22l2881,9307r-41,-51l2816,9195r-7,-46l2809,9125r16,-63l2858,9012r48,-38l2902,8979r-8,17l2886,9014r-5,19l2877,9055r-2,21l2876,9097r16,61l2925,9213r50,45l3038,9290r150,31l3182,9326r-53,29l3067,9369r-22,1l3022,9369r-23,-3e" fillcolor="#808285" stroked="f">
                <v:path arrowok="t"/>
              </v:shape>
            </v:group>
            <v:group id="_x0000_s1633" style="position:absolute;left:3087;top:9284;width:136;height:37" coordorigin="3087,9284" coordsize="136,37">
              <v:shape id="_x0000_s1634" style="position:absolute;left:3087;top:9284;width:136;height:37" coordorigin="3087,9284" coordsize="136,37" path="m3188,9321r-101,-18l3109,9305r22,-1l3190,9295r33,-11l3211,9299r-14,14l3188,9321e" fillcolor="#808285" stroked="f">
                <v:path arrowok="t"/>
              </v:shape>
            </v:group>
            <v:group id="_x0000_s1635" style="position:absolute;left:2876;top:8943;width:382;height:360" coordorigin="2876,8943" coordsize="382,360">
              <v:shape id="_x0000_s1636" style="position:absolute;left:2876;top:8943;width:382;height:360" coordorigin="2876,8943" coordsize="382,360" path="m3055,9297r-64,-26l2938,9230r-38,-53l2879,9114r-3,-44l2878,9047r29,-74l2980,8946r41,-3l3042,8944r68,16l3168,8992r46,47l3245,9097r13,66l3258,9186r-2,24l3216,9281r-71,21l3124,9303r-21,l3080,9301r-25,-4e" stroked="f">
                <v:path arrowok="t"/>
              </v:shape>
            </v:group>
            <v:group id="_x0000_s1637" style="position:absolute;left:2478;top:8170;width:720;height:188" coordorigin="2478,8170" coordsize="720,188">
              <v:shape id="_x0000_s1638" style="position:absolute;left:2478;top:8170;width:720;height:188" coordorigin="2478,8170" coordsize="720,188" path="m2478,8180r16,-7l2513,8170r20,2l2552,8177r19,8l2588,8196r17,17l2623,8227r19,9l2661,8243r19,3l2697,8245r16,-4l2731,8233r19,-4l2825,8248r29,27l2872,8287r19,9l2910,8301r19,2l2947,8300r16,-6l2979,8287r19,-3l3073,8308r17,17l3108,8339r19,10l3146,8356r19,3l3183,8358r15,-4e" filled="f" strokecolor="#eb2425" strokeweight=".26747mm">
                <v:path arrowok="t"/>
              </v:shape>
            </v:group>
            <v:group id="_x0000_s1639" style="position:absolute;left:2471;top:8260;width:720;height:188" coordorigin="2471,8260" coordsize="720,188">
              <v:shape id="_x0000_s1640" style="position:absolute;left:2471;top:8260;width:720;height:188" coordorigin="2471,8260" coordsize="720,188" path="m2471,8270r16,-7l2505,8260r20,1l2545,8266r19,8l2581,8286r16,17l2615,8316r19,10l2654,8332r18,3l2690,8335r15,-5l2723,8322r19,-4l2817,8337r29,28l2864,8377r19,9l2902,8391r20,1l2940,8390r15,-6l2972,8376r18,-3l3065,8398r17,17l3101,8428r19,10l3139,8445r18,3l3175,8448r16,-4e" filled="f" strokecolor="#eb2425" strokeweight=".26747mm">
                <v:path arrowok="t"/>
              </v:shape>
            </v:group>
            <v:group id="_x0000_s1641" style="position:absolute;left:2463;top:8350;width:720;height:188" coordorigin="2463,8350" coordsize="720,188">
              <v:shape id="_x0000_s1642" style="position:absolute;left:2463;top:8350;width:720;height:188" coordorigin="2463,8350" coordsize="720,188" path="m2463,8359r16,-7l2497,8350r20,1l2537,8356r19,8l2573,8376r17,16l2608,8406r19,10l2646,8422r19,3l2682,8424r16,-4l2716,8412r19,-4l2809,8427r30,27l2856,8466r19,9l2895,8480r19,2l2932,8479r16,-6l2964,8466r19,-3l3058,8487r17,17l3093,8518r19,10l3131,8535r19,3l3167,8537r16,-4e" filled="f" strokecolor="#eb2425" strokeweight=".26747mm">
                <v:path arrowok="t"/>
              </v:shape>
            </v:group>
            <v:group id="_x0000_s1643" style="position:absolute;left:2455;top:8439;width:720;height:188" coordorigin="2455,8439" coordsize="720,188">
              <v:shape id="_x0000_s1644" style="position:absolute;left:2455;top:8439;width:720;height:188" coordorigin="2455,8439" coordsize="720,188" path="m2455,8449r16,-7l2490,8439r20,1l2529,8445r19,9l2565,8465r17,17l2600,8495r19,10l2638,8512r19,2l2674,8514r16,-4l2708,8501r19,-4l2802,8517r29,27l2849,8556r19,9l2887,8570r19,1l2924,8569r16,-6l2956,8556r19,-4l3050,8577r17,17l3085,8607r19,11l3123,8624r19,3l3159,8627r16,-4e" filled="f" strokecolor="#eb2425" strokeweight=".26747mm">
                <v:path arrowok="t"/>
              </v:shape>
            </v:group>
            <v:group id="_x0000_s1645" style="position:absolute;left:3244;top:8288;width:207;height:418" coordorigin="3244,8288" coordsize="207,418">
              <v:shape id="_x0000_s1646" style="position:absolute;left:3244;top:8288;width:207;height:418" coordorigin="3244,8288" coordsize="207,418" path="m3244,8288r58,18l3370,8348r45,59l3441,8476r10,76l3451,8578r-2,26l3446,8630r-5,26l3436,8681r-7,25e" filled="f" strokecolor="#d71b38" strokeweight=".24228mm">
                <v:path arrowok="t"/>
              </v:shape>
            </v:group>
            <v:group id="_x0000_s1647" style="position:absolute;left:3376;top:8656;width:129;height:138" coordorigin="3376,8656" coordsize="129,138">
              <v:shape id="_x0000_s1648" style="position:absolute;left:3376;top:8656;width:129;height:138" coordorigin="3376,8656" coordsize="129,138" path="m3376,8656r56,38l3506,8695r-15,10l3446,8746r-39,48l3405,8775r-11,-61l3383,8675r-7,-19e" fillcolor="#d71b38" stroked="f">
                <v:path arrowok="t"/>
              </v:shape>
            </v:group>
            <v:group id="_x0000_s1649" style="position:absolute;left:2467;top:8678;width:205;height:419" coordorigin="2467,8678" coordsize="205,419">
              <v:shape id="_x0000_s1650" style="position:absolute;left:2467;top:8678;width:205;height:419" coordorigin="2467,8678" coordsize="205,419" path="m2672,9097r-58,-18l2546,9036r-45,-59l2476,8908r-9,-77l2467,8806r2,-27l2472,8754r5,-26l2483,8703r7,-25e" filled="f" strokecolor="#d71b38" strokeweight=".24222mm">
                <v:path arrowok="t"/>
              </v:shape>
            </v:group>
            <v:group id="_x0000_s1651" style="position:absolute;left:2413;top:8591;width:129;height:138" coordorigin="2413,8591" coordsize="129,138">
              <v:shape id="_x0000_s1652" style="position:absolute;left:2413;top:8591;width:129;height:138" coordorigin="2413,8591" coordsize="129,138" path="m2542,8728r-55,-38l2413,8689r15,-10l2473,8638r40,-47l2515,8609r10,61l2536,8710r6,18e" fillcolor="#d71b38" stroked="f">
                <v:path arrowok="t"/>
              </v:shape>
            </v:group>
            <v:group id="_x0000_s1653" style="position:absolute;left:2847;top:8930;width:524;height:136" coordorigin="2847,8930" coordsize="524,136">
              <v:shape id="_x0000_s1654" style="position:absolute;left:2847;top:8930;width:524;height:136" coordorigin="2847,8930" coordsize="524,136" path="m2847,8937r16,-7l2882,8930r20,5l2920,8944r19,17l2958,8974r19,7l2995,8984r16,-1l3030,8975r20,-3l3070,8974r18,6l3103,8990r16,16l3138,9017r19,7l3175,9025r17,-3l3210,9014r19,-2l3249,9015r18,8l3282,9034r16,15l3316,9060r19,5l3354,9066r16,-5e" filled="f" strokecolor="#eb2425" strokeweight=".19667mm">
                <v:path arrowok="t"/>
              </v:shape>
            </v:group>
            <v:group id="_x0000_s1655" style="position:absolute;left:2842;top:8984;width:524;height:136" coordorigin="2842,8984" coordsize="524,136">
              <v:shape id="_x0000_s1656" style="position:absolute;left:2842;top:8984;width:524;height:136" coordorigin="2842,8984" coordsize="524,136" path="m2842,8990r17,-6l2878,8984r20,4l2916,8998r18,17l2953,9027r19,8l2990,9038r16,-2l3026,9028r20,-3l3065,9027r18,7l3098,9044r17,16l3133,9071r19,6l3171,9079r16,-4l3205,9068r20,-2l3244,9069r18,7l3277,9088r16,15l3312,9113r19,6l3350,9120r16,-5e" filled="f" strokecolor="#eb2425" strokeweight=".19667mm">
                <v:path arrowok="t"/>
              </v:shape>
            </v:group>
            <v:group id="_x0000_s1657" style="position:absolute;left:2837;top:9037;width:524;height:136" coordorigin="2837,9037" coordsize="524,136">
              <v:shape id="_x0000_s1658" style="position:absolute;left:2837;top:9037;width:524;height:136" coordorigin="2837,9037" coordsize="524,136" path="m2837,9044r17,-6l2873,9037r20,5l2911,9051r19,18l2949,9081r19,8l2985,9092r17,-2l3021,9082r20,-3l3061,9081r17,6l3093,9097r17,16l3129,9125r19,6l3166,9133r16,-4l3201,9122r19,-3l3240,9122r18,8l3273,9141r15,15l3307,9167r19,6l3345,9173r16,-4e" filled="f" strokecolor="#eb2425" strokeweight=".19667mm">
                <v:path arrowok="t"/>
              </v:shape>
            </v:group>
            <v:group id="_x0000_s1659" style="position:absolute;left:2833;top:9091;width:524;height:136" coordorigin="2833,9091" coordsize="524,136">
              <v:shape id="_x0000_s1660" style="position:absolute;left:2833;top:9091;width:524;height:136" coordorigin="2833,9091" coordsize="524,136" path="m2833,9098r16,-7l2869,9091r19,5l2907,9105r18,17l2944,9135r19,7l2981,9145r16,-1l3016,9136r20,-3l3056,9135r18,6l3089,9151r17,16l3124,9178r19,7l3162,9186r16,-3l3196,9175r20,-2l3235,9176r18,8l3268,9195r16,15l3302,9221r20,5l3340,9227r17,-5e" filled="f" strokecolor="#eb2425" strokeweight=".19667mm">
                <v:path arrowok="t"/>
              </v:shape>
            </v:group>
            <v:group id="_x0000_s1661" style="position:absolute;top:12313;width:300;height:25" coordorigin=",12313" coordsize="300,25">
              <v:shape id="_x0000_s1662" style="position:absolute;top:12313;width:300;height:25" coordorigin=",12313" coordsize="300,25" path="m,12338r300,l300,12313r-300,l,12338xe" stroked="f">
                <v:path arrowok="t"/>
              </v:shape>
            </v:group>
            <v:group id="_x0000_s1663" style="position:absolute;left:408;top:12446;width:25;height:300" coordorigin="408,12446" coordsize="25,300">
              <v:shape id="_x0000_s1664" style="position:absolute;left:408;top:12446;width:25;height:300" coordorigin="408,12446" coordsize="25,300" path="m433,12746r,-300l408,12446r,300l433,12746e" stroked="f">
                <v:path arrowok="t"/>
              </v:shape>
            </v:group>
            <v:group id="_x0000_s1665" style="position:absolute;top:12323;width:300;height:5" coordorigin=",12323" coordsize="300,5">
              <v:shape id="_x0000_s1666" style="position:absolute;top:12323;width:300;height:5" coordorigin=",12323" coordsize="300,5" path="m,12328r300,l300,12323r-300,l,12328xe" fillcolor="black" stroked="f">
                <v:path arrowok="t"/>
              </v:shape>
            </v:group>
            <v:group id="_x0000_s1667" style="position:absolute;left:418;top:12446;width:5;height:300" coordorigin="418,12446" coordsize="5,300">
              <v:shape id="_x0000_s1668" style="position:absolute;left:418;top:12446;width:5;height:300" coordorigin="418,12446" coordsize="5,300" path="m423,12746r,-300l418,12446r,300l423,12746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669" style="position:absolute;margin-left:0;margin-top:21pt;width:15pt;height:.1pt;z-index:-251660800;mso-position-horizontal-relative:page;mso-position-vertical-relative:page" coordorigin=",420" coordsize="300,2">
            <v:shape id="_x0000_s1670" style="position:absolute;top:420;width:300;height:2" coordorigin=",420" coordsize="300,0" path="m300,420l,42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71" style="position:absolute;margin-left:446.55pt;margin-top:616.3pt;width:15pt;height:.1pt;z-index:-251659776;mso-position-horizontal-relative:page;mso-position-vertical-relative:page" coordorigin="8931,12326" coordsize="300,2">
            <v:shape id="_x0000_s1672" style="position:absolute;left:8931;top:12326;width:300;height:2" coordorigin="8931,12326" coordsize="300,0" path="m8931,12326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73" style="position:absolute;margin-left:440.55pt;margin-top:622.3pt;width:.1pt;height:15pt;z-index:-251658752;mso-position-horizontal-relative:page;mso-position-vertical-relative:page" coordorigin="8811,12446" coordsize="2,300">
            <v:shape id="_x0000_s1674" style="position:absolute;left:8811;top:12446;width:2;height:300" coordorigin="8811,12446" coordsize="0,300" path="m8811,12446r,30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75" type="#_x0000_t202" style="position:absolute;margin-left:418.45pt;margin-top:475.1pt;width:16pt;height:105.15pt;z-index:-251657728;mso-position-horizontal-relative:page;mso-position-vertical-relative:page" filled="f" stroked="f">
            <v:textbox style="layout-flow:vertical;mso-layout-flow-alt:bottom-to-top;mso-next-textbox:#_x0000_s1675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KEZELŐMEZŐ</w:t>
                  </w:r>
                </w:p>
              </w:txbxContent>
            </v:textbox>
            <w10:wrap anchorx="page" anchory="page"/>
          </v:shape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71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676" style="position:absolute;left:0;text-align:left;margin-left:12.5pt;margin-top:20.85pt;width:300.45pt;height:.1pt;z-index:-251662848;mso-position-horizontal-relative:page" coordorigin="250,417" coordsize="6009,2">
            <v:shape id="_x0000_s1677" style="position:absolute;left:250;top:417;width:6009;height:2" coordorigin="250,417" coordsize="6009,0" path="m250,417r6009,e" filled="f" strokecolor="#414042" strokeweight=".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sz w:val="34"/>
        </w:rPr>
        <w:t>KEZELŐMEZŐ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5" w:after="0" w:line="220" w:lineRule="exact"/>
      </w:pPr>
    </w:p>
    <w:p w:rsidR="007921A0" w:rsidRDefault="007921A0">
      <w:pPr>
        <w:spacing w:before="38" w:after="0" w:line="240" w:lineRule="auto"/>
        <w:ind w:left="1625" w:right="-20"/>
        <w:rPr>
          <w:rFonts w:ascii="Arial" w:hAnsi="Arial" w:cs="Arial"/>
          <w:sz w:val="19"/>
          <w:szCs w:val="19"/>
        </w:rPr>
      </w:pPr>
      <w:r>
        <w:rPr>
          <w:rFonts w:ascii="Arial" w:hAnsi="Arial"/>
          <w:color w:val="D71B38"/>
          <w:w w:val="104"/>
          <w:sz w:val="19"/>
        </w:rPr>
        <w:t>[1]</w:t>
      </w:r>
    </w:p>
    <w:p w:rsidR="007921A0" w:rsidRDefault="007921A0">
      <w:pPr>
        <w:spacing w:before="6" w:after="0" w:line="110" w:lineRule="exact"/>
        <w:rPr>
          <w:sz w:val="11"/>
          <w:szCs w:val="11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29" w:after="0" w:line="240" w:lineRule="auto"/>
        <w:ind w:left="990" w:right="-20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678" style="position:absolute;left:0;text-align:left;margin-left:50.75pt;margin-top:-176.85pt;width:262.45pt;height:156.6pt;z-index:-251661824;mso-position-horizontal-relative:page" coordorigin="1015,-3537" coordsize="5249,3132">
            <v:shape id="_x0000_s1679" type="#_x0000_t75" style="position:absolute;left:1015;top:-3537;width:5249;height:3132">
              <v:imagedata r:id="rId55" o:title=""/>
            </v:shape>
            <v:group id="_x0000_s1680" style="position:absolute;left:2119;top:-2774;width:956;height:1395" coordorigin="2119,-2774" coordsize="956,1395">
              <v:shape id="_x0000_s1681" style="position:absolute;left:2119;top:-2774;width:956;height:1395" coordorigin="2119,-2774" coordsize="956,1395" path="m3075,-2774r-956,1395e" filled="f" strokecolor="#d71b38" strokeweight="1.5pt">
                <v:stroke dashstyle="dash"/>
                <v:path arrowok="t"/>
              </v:shape>
            </v:group>
            <v:group id="_x0000_s1682" style="position:absolute;left:3126;top:-2865;width:2;height:30" coordorigin="3126,-2865" coordsize="2,30">
              <v:shape id="_x0000_s1683" style="position:absolute;left:3126;top:-2865;width:2;height:30" coordorigin="3126,-2865" coordsize="0,30" path="m3126,-2865r,30e" filled="f" strokecolor="#d71b38" strokeweight="0">
                <v:path arrowok="t"/>
              </v:shape>
            </v:group>
            <v:group id="_x0000_s1684" style="position:absolute;left:2093;top:-1356;width:2;height:30" coordorigin="2093,-1356" coordsize="2,30">
              <v:shape id="_x0000_s1685" style="position:absolute;left:2093;top:-1356;width:2;height:30" coordorigin="2093,-1356" coordsize="0,30" path="m2093,-1356r,30e" filled="f" strokecolor="#d71b38" strokeweight="0">
                <v:path arrowok="t"/>
              </v:shape>
            </v:group>
            <v:group id="_x0000_s1686" style="position:absolute;left:3107;top:-2891;width:61;height:60" coordorigin="3107,-2891" coordsize="61,60">
              <v:shape id="_x0000_s1687" style="position:absolute;left:3107;top:-2891;width:61;height:60" coordorigin="3107,-2891" coordsize="61,60" path="m3142,-2891r-23,7l3107,-2868r5,25l3127,-2830r25,-4l3166,-2848r2,-12l3161,-2880r-19,-11e" fillcolor="#d71b38" stroked="f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D71B38"/>
          <w:sz w:val="20"/>
        </w:rPr>
        <w:t xml:space="preserve">[1] </w:t>
      </w:r>
      <w:r>
        <w:rPr>
          <w:rFonts w:ascii="Arial" w:hAnsi="Arial"/>
          <w:color w:val="414042"/>
          <w:sz w:val="18"/>
        </w:rPr>
        <w:t>On/Off (Be/Ki)</w:t>
      </w:r>
    </w:p>
    <w:p w:rsidR="007921A0" w:rsidRDefault="007921A0" w:rsidP="00F74685">
      <w:pPr>
        <w:spacing w:before="77" w:after="0" w:line="240" w:lineRule="auto"/>
        <w:ind w:left="1276" w:right="2568"/>
        <w:rPr>
          <w:rFonts w:ascii="Arial" w:hAnsi="Arial" w:cs="Arial"/>
          <w:sz w:val="18"/>
          <w:szCs w:val="18"/>
        </w:rPr>
      </w:pPr>
      <w:r>
        <w:rPr>
          <w:rFonts w:ascii="Arial" w:hAnsi="Arial"/>
          <w:color w:val="414042"/>
          <w:sz w:val="18"/>
        </w:rPr>
        <w:t>A kneading/shiatsu (gyúrás) funkció, valamint a melegítő funkció egyidejűleg aktiválódik.  A gomb ismételt megnyomásával kikapcsolódik a melegítő funkció. A Miniwell Twist készülék teljes kikapcsolásához nyomja meg és tartsa kicsit tovább lenyomva ezt a gombot.</w:t>
      </w:r>
    </w:p>
    <w:p w:rsidR="007921A0" w:rsidRDefault="007921A0" w:rsidP="00F74685">
      <w:pPr>
        <w:spacing w:before="8" w:after="0" w:line="255" w:lineRule="auto"/>
        <w:ind w:left="1226" w:right="2656"/>
        <w:jc w:val="both"/>
        <w:rPr>
          <w:rFonts w:ascii="Arial" w:hAnsi="Arial" w:cs="Arial"/>
          <w:sz w:val="18"/>
          <w:szCs w:val="18"/>
        </w:rPr>
      </w:pPr>
    </w:p>
    <w:p w:rsidR="007921A0" w:rsidRDefault="007921A0">
      <w:pPr>
        <w:spacing w:after="0" w:line="255" w:lineRule="auto"/>
        <w:jc w:val="both"/>
        <w:rPr>
          <w:rFonts w:ascii="Arial" w:hAnsi="Arial" w:cs="Arial"/>
          <w:sz w:val="18"/>
          <w:szCs w:val="18"/>
        </w:rPr>
      </w:pPr>
    </w:p>
    <w:p w:rsidR="007921A0" w:rsidRDefault="007921A0">
      <w:pPr>
        <w:spacing w:after="0" w:line="255" w:lineRule="auto"/>
        <w:jc w:val="both"/>
        <w:rPr>
          <w:rFonts w:ascii="Arial" w:hAnsi="Arial" w:cs="Arial"/>
          <w:sz w:val="18"/>
          <w:szCs w:val="18"/>
        </w:rPr>
        <w:sectPr w:rsidR="007921A0">
          <w:pgSz w:w="9240" w:h="12760"/>
          <w:pgMar w:top="-20" w:right="560" w:bottom="780" w:left="300" w:header="0" w:footer="587" w:gutter="0"/>
          <w:cols w:space="708"/>
        </w:sectPr>
      </w:pPr>
    </w:p>
    <w:p w:rsidR="007921A0" w:rsidRDefault="007921A0">
      <w:pPr>
        <w:spacing w:before="4" w:after="0" w:line="190" w:lineRule="exact"/>
        <w:rPr>
          <w:sz w:val="19"/>
          <w:szCs w:val="19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382" w:lineRule="exact"/>
        <w:ind w:left="2674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688" style="position:absolute;left:0;text-align:left;margin-left:146.95pt;margin-top:42.15pt;width:271.4pt;height:175.75pt;z-index:-251652608;mso-position-horizontal-relative:page" coordorigin="2939,843" coordsize="5428,3515">
            <v:group id="_x0000_s1689" style="position:absolute;left:3001;top:853;width:5224;height:3495" coordorigin="3001,853" coordsize="5224,3495">
              <v:shape id="_x0000_s1690" style="position:absolute;left:3001;top:853;width:5224;height:3495" coordorigin="3001,853" coordsize="5224,3495" path="m3114,853r-65,2l3003,901r-2,65l3001,4235r2,65l3049,4346r5063,2l8149,4348r62,-14l8225,4273r,-38l8225,966r-2,-65l8178,855,3114,853e" fillcolor="#ebebec" stroked="f">
                <v:path arrowok="t"/>
              </v:shape>
            </v:group>
            <v:group id="_x0000_s1691" style="position:absolute;left:3006;top:868;width:51;height:61" coordorigin="3006,868" coordsize="51,61">
              <v:shape id="_x0000_s1692" style="position:absolute;left:3006;top:868;width:51;height:61" coordorigin="3006,868" coordsize="51,61" path="m3057,868r-16,9l3027,890r-12,17l3006,928e" filled="f" strokecolor="#d71b38" strokeweight="1pt">
                <v:stroke dashstyle="dash"/>
                <v:path arrowok="t"/>
              </v:shape>
            </v:group>
            <v:group id="_x0000_s1693" style="position:absolute;left:3001;top:1027;width:2;height:3177" coordorigin="3001,1027" coordsize="2,3177">
              <v:shape id="_x0000_s1694" style="position:absolute;left:3001;top:1027;width:2;height:3177" coordorigin="3001,1027" coordsize="0,3177" path="m3001,1027r,3177e" filled="f" strokecolor="#d71b38" strokeweight="1pt">
                <v:stroke dashstyle="dash"/>
                <v:path arrowok="t"/>
              </v:shape>
            </v:group>
            <v:group id="_x0000_s1695" style="position:absolute;left:3016;top:4292;width:61;height:51" coordorigin="3016,4292" coordsize="61,51">
              <v:shape id="_x0000_s1696" style="position:absolute;left:3016;top:4292;width:61;height:51" coordorigin="3016,4292" coordsize="61,51" path="m3016,4292r9,16l3038,4322r17,12l3076,4343e" filled="f" strokecolor="#d71b38" strokeweight="1pt">
                <v:stroke dashstyle="dash"/>
                <v:path arrowok="t"/>
              </v:shape>
            </v:group>
            <v:group id="_x0000_s1697" style="position:absolute;left:3175;top:4348;width:4907;height:2" coordorigin="3175,4348" coordsize="4907,2">
              <v:shape id="_x0000_s1698" style="position:absolute;left:3175;top:4348;width:4907;height:2" coordorigin="3175,4348" coordsize="4907,0" path="m3175,4348r4907,e" filled="f" strokecolor="#d71b38" strokeweight="1pt">
                <v:stroke dashstyle="dash"/>
                <v:path arrowok="t"/>
              </v:shape>
            </v:group>
            <v:group id="_x0000_s1699" style="position:absolute;left:8169;top:4273;width:51;height:61" coordorigin="8169,4273" coordsize="51,61">
              <v:shape id="_x0000_s1700" style="position:absolute;left:8169;top:4273;width:51;height:61" coordorigin="8169,4273" coordsize="51,61" path="m8169,4333r16,-9l8199,4311r12,-17l8220,4273e" filled="f" strokecolor="#d71b38" strokeweight="1pt">
                <v:stroke dashstyle="dash"/>
                <v:path arrowok="t"/>
              </v:shape>
            </v:group>
            <v:group id="_x0000_s1701" style="position:absolute;left:8225;top:997;width:2;height:3177" coordorigin="8225,997" coordsize="2,3177">
              <v:shape id="_x0000_s1702" style="position:absolute;left:8225;top:997;width:2;height:3177" coordorigin="8225,997" coordsize="0,3177" path="m8225,4174r,-3177e" filled="f" strokecolor="#d71b38" strokeweight="1pt">
                <v:stroke dashstyle="dash"/>
                <v:path arrowok="t"/>
              </v:shape>
            </v:group>
            <v:group id="_x0000_s1703" style="position:absolute;left:8150;top:858;width:61;height:51" coordorigin="8150,858" coordsize="61,51">
              <v:shape id="_x0000_s1704" style="position:absolute;left:8150;top:858;width:61;height:51" coordorigin="8150,858" coordsize="61,51" path="m8210,909r-9,-16l8188,879r-17,-12l8150,858e" filled="f" strokecolor="#d71b38" strokeweight="1pt">
                <v:stroke dashstyle="dash"/>
                <v:path arrowok="t"/>
              </v:shape>
            </v:group>
            <v:group id="_x0000_s1705" style="position:absolute;left:3145;top:853;width:4907;height:2" coordorigin="3145,853" coordsize="4907,2">
              <v:shape id="_x0000_s1706" style="position:absolute;left:3145;top:853;width:4907;height:2" coordorigin="3145,853" coordsize="4907,0" path="m8052,853r-4907,e" filled="f" strokecolor="#d71b38" strokeweight="1pt">
                <v:stroke dashstyle="dash"/>
                <v:path arrowok="t"/>
              </v:shape>
            </v:group>
            <v:group id="_x0000_s1707" style="position:absolute;left:3001;top:956;width:2;height:20" coordorigin="3001,956" coordsize="2,20">
              <v:shape id="_x0000_s1708" style="position:absolute;left:3001;top:956;width:2;height:20" coordorigin="3001,956" coordsize="0,20" path="m3001,956r,20e" filled="f" strokecolor="#d71b38" strokeweight="0">
                <v:path arrowok="t"/>
              </v:shape>
            </v:group>
            <v:group id="_x0000_s1709" style="position:absolute;left:3001;top:4225;width:2;height:20" coordorigin="3001,4225" coordsize="2,20">
              <v:shape id="_x0000_s1710" style="position:absolute;left:3001;top:4225;width:2;height:20" coordorigin="3001,4225" coordsize="0,20" path="m3001,4225r,20e" filled="f" strokecolor="#d71b38" strokeweight="0">
                <v:path arrowok="t"/>
              </v:shape>
            </v:group>
            <v:group id="_x0000_s1711" style="position:absolute;left:3114;top:4338;width:2;height:20" coordorigin="3114,4338" coordsize="2,20">
              <v:shape id="_x0000_s1712" style="position:absolute;left:3114;top:4338;width:2;height:20" coordorigin="3114,4338" coordsize="0,20" path="m3114,4338r,20e" filled="f" strokecolor="#d71b38" strokeweight="0">
                <v:path arrowok="t"/>
              </v:shape>
            </v:group>
            <v:group id="_x0000_s1713" style="position:absolute;left:8112;top:4338;width:2;height:20" coordorigin="8112,4338" coordsize="2,20">
              <v:shape id="_x0000_s1714" style="position:absolute;left:8112;top:4338;width:2;height:20" coordorigin="8112,4338" coordsize="0,20" path="m8112,4338r,20e" filled="f" strokecolor="#d71b38" strokeweight="0">
                <v:path arrowok="t"/>
              </v:shape>
            </v:group>
            <v:group id="_x0000_s1715" style="position:absolute;left:8225;top:4225;width:2;height:20" coordorigin="8225,4225" coordsize="2,20">
              <v:shape id="_x0000_s1716" style="position:absolute;left:8225;top:4225;width:2;height:20" coordorigin="8225,4225" coordsize="0,20" path="m8225,4225r,20e" filled="f" strokecolor="#d71b38" strokeweight="0">
                <v:path arrowok="t"/>
              </v:shape>
            </v:group>
            <v:group id="_x0000_s1717" style="position:absolute;left:8225;top:956;width:2;height:20" coordorigin="8225,956" coordsize="2,20">
              <v:shape id="_x0000_s1718" style="position:absolute;left:8225;top:956;width:2;height:20" coordorigin="8225,956" coordsize="0,20" path="m8225,956r,20e" filled="f" strokecolor="#d71b38" strokeweight="0">
                <v:path arrowok="t"/>
              </v:shape>
            </v:group>
            <v:group id="_x0000_s1719" style="position:absolute;left:8112;top:843;width:2;height:20" coordorigin="8112,843" coordsize="2,20">
              <v:shape id="_x0000_s1720" style="position:absolute;left:8112;top:843;width:2;height:20" coordorigin="8112,843" coordsize="0,20" path="m8112,843r,20e" filled="f" strokecolor="#d71b38" strokeweight="0">
                <v:path arrowok="t"/>
              </v:shape>
            </v:group>
            <v:group id="_x0000_s1721" style="position:absolute;left:3114;top:843;width:2;height:20" coordorigin="3114,843" coordsize="2,20">
              <v:shape id="_x0000_s1722" style="position:absolute;left:3114;top:843;width:2;height:20" coordorigin="3114,843" coordsize="0,20" path="m3114,843r,20e" filled="f" strokecolor="#d71b38" strokeweight="0">
                <v:path arrowok="t"/>
              </v:shape>
            </v:group>
            <v:group id="_x0000_s1723" style="position:absolute;left:2949;top:1533;width:5408;height:2" coordorigin="2949,1533" coordsize="5408,2">
              <v:shape id="_x0000_s1724" style="position:absolute;left:2949;top:1533;width:5408;height:2" coordorigin="2949,1533" coordsize="5408,0" path="m2949,1533r5408,e" filled="f" strokecolor="white" strokeweight="1pt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725" style="position:absolute;left:0;text-align:left;margin-left:148.55pt;margin-top:20.85pt;width:300.45pt;height:.1pt;z-index:-251651584;mso-position-horizontal-relative:page" coordorigin="2971,417" coordsize="6009,2">
            <v:shape id="_x0000_s1726" style="position:absolute;left:2971;top:417;width:6009;height:2" coordorigin="2971,417" coordsize="6009,0" path="m2971,417r6010,e" filled="f" strokecolor="#414042" strokeweight=".5pt">
              <v:path arrowok="t"/>
            </v:shape>
            <w10:wrap anchorx="page"/>
          </v:group>
        </w:pict>
      </w:r>
      <w:r w:rsidRPr="00C23EDA">
        <w:rPr>
          <w:rFonts w:ascii="Times New Roman" w:hAnsi="Times New Roman"/>
          <w:i/>
          <w:sz w:val="34"/>
        </w:rPr>
        <w:t>HIBAKERESÉS</w:t>
      </w:r>
    </w:p>
    <w:p w:rsidR="007921A0" w:rsidRDefault="007921A0">
      <w:pPr>
        <w:spacing w:before="1" w:after="0" w:line="160" w:lineRule="exact"/>
        <w:rPr>
          <w:sz w:val="16"/>
          <w:szCs w:val="16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  <w:sectPr w:rsidR="007921A0">
          <w:pgSz w:w="9240" w:h="12760"/>
          <w:pgMar w:top="0" w:right="300" w:bottom="-220" w:left="300" w:header="0" w:footer="0" w:gutter="0"/>
          <w:cols w:space="708"/>
        </w:sectPr>
      </w:pPr>
    </w:p>
    <w:p w:rsidR="007921A0" w:rsidRPr="004D0678" w:rsidRDefault="007921A0" w:rsidP="00C23EDA">
      <w:pPr>
        <w:spacing w:before="33" w:after="0" w:line="240" w:lineRule="auto"/>
        <w:ind w:left="2927" w:right="12"/>
        <w:rPr>
          <w:rFonts w:ascii="Arial" w:hAnsi="Arial" w:cs="Arial"/>
          <w:sz w:val="18"/>
          <w:szCs w:val="18"/>
        </w:rPr>
      </w:pPr>
      <w:r w:rsidRPr="004D0678">
        <w:rPr>
          <w:rFonts w:ascii="Arial" w:hAnsi="Arial"/>
          <w:sz w:val="18"/>
        </w:rPr>
        <w:t>Hibajelenség</w:t>
      </w:r>
    </w:p>
    <w:p w:rsidR="007921A0" w:rsidRPr="004D0678" w:rsidRDefault="007921A0">
      <w:pPr>
        <w:spacing w:before="13" w:after="0" w:line="260" w:lineRule="exact"/>
        <w:rPr>
          <w:sz w:val="26"/>
          <w:szCs w:val="26"/>
        </w:rPr>
      </w:pPr>
    </w:p>
    <w:p w:rsidR="007921A0" w:rsidRPr="004D0678" w:rsidRDefault="007921A0" w:rsidP="004D0678">
      <w:pPr>
        <w:spacing w:after="0" w:line="278" w:lineRule="auto"/>
        <w:ind w:left="2960" w:right="-51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727" type="#_x0000_t202" style="position:absolute;left:0;text-align:left;margin-left:28.65pt;margin-top:21.85pt;width:16pt;height:425.9pt;z-index:-251646464;mso-position-horizontal-relative:page" filled="f" stroked="f">
            <v:textbox style="layout-flow:vertical;mso-layout-flow-alt:bottom-to-top" inset="0,0,0,0">
              <w:txbxContent>
                <w:p w:rsidR="007921A0" w:rsidRDefault="007921A0">
                  <w:pPr>
                    <w:spacing w:after="0" w:line="301" w:lineRule="exact"/>
                    <w:ind w:left="20" w:right="-6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FFFFFF"/>
                      <w:sz w:val="28"/>
                    </w:rPr>
                    <w:t>HIBAKERESÉS/TÁROLÁS/TISZTÍTÁS/EU-MEGFELELŐSÉGI NYILATKOZAT</w:t>
                  </w:r>
                </w:p>
              </w:txbxContent>
            </v:textbox>
            <w10:wrap anchorx="page"/>
          </v:shape>
        </w:pict>
      </w:r>
      <w:r w:rsidRPr="004D0678">
        <w:rPr>
          <w:rFonts w:ascii="Arial" w:hAnsi="Arial" w:cs="Arial"/>
          <w:sz w:val="18"/>
          <w:szCs w:val="18"/>
        </w:rPr>
        <w:t>A készülék az áramhálózatra van csatlakoztatva, mégsem működik.</w:t>
      </w:r>
    </w:p>
    <w:p w:rsidR="007921A0" w:rsidRPr="004D0678" w:rsidRDefault="007921A0">
      <w:pPr>
        <w:spacing w:before="34" w:after="0" w:line="240" w:lineRule="auto"/>
        <w:ind w:right="-20"/>
        <w:rPr>
          <w:rFonts w:ascii="Arial" w:hAnsi="Arial" w:cs="Arial"/>
          <w:sz w:val="18"/>
          <w:szCs w:val="18"/>
        </w:rPr>
      </w:pPr>
      <w:r w:rsidRPr="004D0678">
        <w:br w:type="column"/>
      </w:r>
      <w:r w:rsidRPr="004D0678">
        <w:rPr>
          <w:rFonts w:ascii="Arial" w:hAnsi="Arial" w:cs="Arial"/>
          <w:sz w:val="18"/>
        </w:rPr>
        <w:t>Hibaelhárítás</w:t>
      </w:r>
    </w:p>
    <w:p w:rsidR="007921A0" w:rsidRPr="004D0678" w:rsidRDefault="007921A0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7921A0" w:rsidRPr="004D0678" w:rsidRDefault="007921A0" w:rsidP="00A509F9">
      <w:pPr>
        <w:spacing w:after="0" w:line="240" w:lineRule="auto"/>
        <w:ind w:left="142" w:right="810" w:hanging="142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</w:rPr>
        <w:t>• Ellenőrizze az összeköttetést az adapterrel.</w:t>
      </w:r>
    </w:p>
    <w:p w:rsidR="007921A0" w:rsidRPr="004D0678" w:rsidRDefault="007921A0" w:rsidP="004D0678">
      <w:pPr>
        <w:spacing w:before="33" w:after="0" w:line="277" w:lineRule="auto"/>
        <w:ind w:left="100" w:right="1138" w:hanging="100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</w:rPr>
        <w:t>• Túl hosszú használat esetén a készülék túlmelegedhet. Automatikusan visszahűl normál állapotára. Kapcsolja ki a készüléket és</w:t>
      </w:r>
      <w:r>
        <w:rPr>
          <w:rFonts w:ascii="Arial" w:hAnsi="Arial" w:cs="Arial"/>
          <w:sz w:val="18"/>
        </w:rPr>
        <w:t xml:space="preserve"> </w:t>
      </w:r>
      <w:r w:rsidRPr="004D0678">
        <w:rPr>
          <w:rFonts w:ascii="Arial" w:hAnsi="Arial" w:cs="Arial"/>
          <w:sz w:val="18"/>
        </w:rPr>
        <w:t>hagyja 30-50 percig hűlni.</w:t>
      </w:r>
    </w:p>
    <w:p w:rsidR="007921A0" w:rsidRDefault="007921A0">
      <w:pPr>
        <w:spacing w:after="0" w:line="206" w:lineRule="exact"/>
        <w:rPr>
          <w:rFonts w:ascii="Arial" w:hAnsi="Arial" w:cs="Arial"/>
          <w:sz w:val="18"/>
          <w:szCs w:val="18"/>
        </w:rPr>
        <w:sectPr w:rsidR="007921A0">
          <w:type w:val="continuous"/>
          <w:pgSz w:w="9240" w:h="12760"/>
          <w:pgMar w:top="-20" w:right="300" w:bottom="420" w:left="300" w:header="708" w:footer="708" w:gutter="0"/>
          <w:cols w:num="2" w:space="708" w:equalWidth="0">
            <w:col w:w="5115" w:space="305"/>
            <w:col w:w="3220"/>
          </w:cols>
        </w:sectPr>
      </w:pPr>
    </w:p>
    <w:p w:rsidR="007921A0" w:rsidRDefault="007921A0">
      <w:pPr>
        <w:spacing w:before="6" w:after="0" w:line="100" w:lineRule="exact"/>
        <w:rPr>
          <w:sz w:val="10"/>
          <w:szCs w:val="10"/>
        </w:rPr>
      </w:pPr>
      <w:r>
        <w:rPr>
          <w:noProof/>
        </w:rPr>
        <w:pict>
          <v:group id="_x0000_s1728" style="position:absolute;margin-left:0;margin-top:0;width:51.25pt;height:588.45pt;z-index:-251655680;mso-position-horizontal-relative:page;mso-position-vertical-relative:page" coordsize="1025,11769">
            <v:group id="_x0000_s1729" style="position:absolute;left:250;top:250;width:765;height:11509" coordorigin="250,250" coordsize="765,11509">
              <v:shape id="_x0000_s1730" style="position:absolute;left:250;top:250;width:765;height:11509" coordorigin="250,250" coordsize="765,11509" path="m250,11759r765,l1015,250r-765,l250,11759e" fillcolor="#d1d3d4" stroked="f">
                <v:path arrowok="t"/>
              </v:shape>
            </v:group>
            <v:group id="_x0000_s1731" style="position:absolute;top:408;width:300;height:25" coordorigin=",408" coordsize="300,25">
              <v:shape id="_x0000_s1732" style="position:absolute;top:408;width:300;height:25" coordorigin=",408" coordsize="300,25" path="m,433r300,l300,408,,408r,25xe" stroked="f">
                <v:path arrowok="t"/>
              </v:shape>
            </v:group>
            <v:group id="_x0000_s1733" style="position:absolute;left:408;width:25;height:300" coordorigin="408" coordsize="25,300">
              <v:shape id="_x0000_s1734" style="position:absolute;left:408;width:25;height:300" coordorigin="408" coordsize="25,300" path="m408,300r25,l433,,408,r,300xe" stroked="f">
                <v:path arrowok="t"/>
              </v:shape>
            </v:group>
            <v:group id="_x0000_s1735" style="position:absolute;top:418;width:300;height:5" coordorigin=",418" coordsize="300,5">
              <v:shape id="_x0000_s1736" style="position:absolute;top:418;width:300;height:5" coordorigin=",418" coordsize="300,5" path="m,423r300,l300,418,,418r,5xe" fillcolor="black" stroked="f">
                <v:path arrowok="t"/>
              </v:shape>
            </v:group>
            <v:group id="_x0000_s1737" style="position:absolute;left:418;width:5;height:300" coordorigin="418" coordsize="5,300">
              <v:shape id="_x0000_s1738" style="position:absolute;left:418;width:5;height:300" coordorigin="418" coordsize="5,300" path="m418,300r5,l423,r-5,l41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739" style="position:absolute;margin-left:446.55pt;margin-top:21pt;width:15pt;height:.1pt;z-index:-251650560;mso-position-horizontal-relative:page;mso-position-vertical-relative:page" coordorigin="8931,420" coordsize="300,2">
            <v:shape id="_x0000_s1740" style="position:absolute;left:8931;top:420;width:300;height:2" coordorigin="8931,420" coordsize="300,0" path="m8931,420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41" style="position:absolute;margin-left:0;margin-top:616.3pt;width:15pt;height:.1pt;z-index:-251649536;mso-position-horizontal-relative:page;mso-position-vertical-relative:page" coordorigin=",12326" coordsize="300,2">
            <v:shape id="_x0000_s1742" style="position:absolute;top:12326;width:300;height:2" coordorigin=",12326" coordsize="300,0" path="m300,12326r-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43" style="position:absolute;margin-left:446.55pt;margin-top:616.3pt;width:15pt;height:.1pt;z-index:-251648512;mso-position-horizontal-relative:page;mso-position-vertical-relative:page" coordorigin="8931,12326" coordsize="300,2">
            <v:shape id="_x0000_s1744" style="position:absolute;left:8931;top:12326;width:300;height:2" coordorigin="8931,12326" coordsize="300,0" path="m8931,12326r300,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382" w:lineRule="exact"/>
        <w:ind w:left="2674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745" style="position:absolute;left:0;text-align:left;margin-left:148.55pt;margin-top:20.85pt;width:291.95pt;height:.1pt;z-index:-251654656;mso-position-horizontal-relative:page" coordorigin="2971,417" coordsize="5839,2">
            <v:shape id="_x0000_s1746" style="position:absolute;left:2971;top:417;width:5839;height:2" coordorigin="2971,417" coordsize="5839,0" path="m2971,417r5840,e" filled="f" strokecolor="#414042" strokeweight=".5pt">
              <v:path arrowok="t"/>
            </v:shape>
            <w10:wrap anchorx="page"/>
          </v:group>
        </w:pict>
      </w:r>
      <w:r w:rsidRPr="00C23EDA">
        <w:rPr>
          <w:rFonts w:ascii="Times New Roman" w:hAnsi="Times New Roman"/>
          <w:i/>
          <w:sz w:val="34"/>
        </w:rPr>
        <w:t>TÁROLÁS / TISZTÍTÁS</w:t>
      </w: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before="4" w:after="0" w:line="240" w:lineRule="exact"/>
        <w:rPr>
          <w:sz w:val="24"/>
          <w:szCs w:val="24"/>
        </w:rPr>
      </w:pPr>
    </w:p>
    <w:p w:rsidR="007921A0" w:rsidRPr="00C23EDA" w:rsidRDefault="007921A0" w:rsidP="004D0678">
      <w:pPr>
        <w:spacing w:before="33" w:after="0" w:line="278" w:lineRule="auto"/>
        <w:ind w:left="2671" w:right="560"/>
        <w:rPr>
          <w:rFonts w:ascii="Arial" w:hAnsi="Arial" w:cs="Arial"/>
          <w:sz w:val="18"/>
          <w:szCs w:val="18"/>
        </w:rPr>
      </w:pPr>
      <w:r w:rsidRPr="00C23EDA">
        <w:rPr>
          <w:rFonts w:ascii="Arial" w:hAnsi="Arial"/>
          <w:sz w:val="18"/>
        </w:rPr>
        <w:t>Rendszeres ápolással növelhető a Miniwell Twist készülék élettartama, és ugyanakkor biztosítja  a biztonságos működést.</w:t>
      </w:r>
    </w:p>
    <w:p w:rsidR="007921A0" w:rsidRPr="00C23EDA" w:rsidRDefault="007921A0" w:rsidP="00C23EDA">
      <w:pPr>
        <w:spacing w:before="1" w:after="0" w:line="240" w:lineRule="auto"/>
        <w:ind w:left="2835" w:right="560" w:hanging="164"/>
        <w:rPr>
          <w:rFonts w:ascii="Arial" w:hAnsi="Arial" w:cs="Arial"/>
          <w:sz w:val="18"/>
          <w:szCs w:val="18"/>
        </w:rPr>
      </w:pPr>
      <w:r w:rsidRPr="00C23EDA">
        <w:rPr>
          <w:rFonts w:ascii="Arial" w:hAnsi="Arial"/>
          <w:sz w:val="18"/>
        </w:rPr>
        <w:t xml:space="preserve">1. Ajánlott tárolás: száraz, pormentes helyen. </w:t>
      </w:r>
    </w:p>
    <w:p w:rsidR="007921A0" w:rsidRPr="00C23EDA" w:rsidRDefault="007921A0" w:rsidP="00C23EDA">
      <w:pPr>
        <w:spacing w:before="33" w:after="0" w:line="240" w:lineRule="auto"/>
        <w:ind w:left="2835" w:right="560" w:hanging="164"/>
        <w:rPr>
          <w:rFonts w:ascii="Arial" w:hAnsi="Arial" w:cs="Arial"/>
          <w:sz w:val="18"/>
          <w:szCs w:val="18"/>
        </w:rPr>
      </w:pPr>
      <w:r w:rsidRPr="00C23EDA">
        <w:rPr>
          <w:rFonts w:ascii="Arial" w:hAnsi="Arial"/>
          <w:sz w:val="18"/>
        </w:rPr>
        <w:t>2. Ne hagyjon folyadékokat és nyílt lángot a Miniwell Twist készülék közelében.</w:t>
      </w:r>
    </w:p>
    <w:p w:rsidR="007921A0" w:rsidRPr="00C23EDA" w:rsidRDefault="007921A0" w:rsidP="00C23EDA">
      <w:pPr>
        <w:spacing w:before="33" w:after="0" w:line="240" w:lineRule="auto"/>
        <w:ind w:left="2835" w:right="560" w:hanging="164"/>
        <w:rPr>
          <w:rFonts w:ascii="Arial" w:hAnsi="Arial" w:cs="Arial"/>
          <w:sz w:val="18"/>
          <w:szCs w:val="18"/>
        </w:rPr>
      </w:pPr>
      <w:smartTag w:uri="urn:schemas-microsoft-com:office:smarttags" w:element="metricconverter">
        <w:smartTagPr>
          <w:attr w:name="ProductID" w:val="3. A"/>
        </w:smartTagPr>
        <w:r w:rsidRPr="00C23EDA">
          <w:rPr>
            <w:rFonts w:ascii="Arial" w:hAnsi="Arial"/>
            <w:sz w:val="18"/>
          </w:rPr>
          <w:t>3. A</w:t>
        </w:r>
      </w:smartTag>
      <w:r w:rsidRPr="00C23EDA">
        <w:rPr>
          <w:rFonts w:ascii="Arial" w:hAnsi="Arial"/>
          <w:sz w:val="18"/>
        </w:rPr>
        <w:t xml:space="preserve"> készüléket csak száraz, puha törlőkendővel tisztítsa.</w:t>
      </w:r>
    </w:p>
    <w:p w:rsidR="007921A0" w:rsidRPr="00C23EDA" w:rsidRDefault="007921A0" w:rsidP="00C23EDA">
      <w:pPr>
        <w:spacing w:before="33" w:after="0" w:line="206" w:lineRule="exact"/>
        <w:ind w:left="2835" w:right="560" w:hanging="164"/>
        <w:rPr>
          <w:rFonts w:ascii="Arial" w:hAnsi="Arial" w:cs="Arial"/>
          <w:sz w:val="18"/>
          <w:szCs w:val="18"/>
        </w:rPr>
      </w:pPr>
      <w:r w:rsidRPr="00C23EDA">
        <w:rPr>
          <w:rFonts w:ascii="Arial" w:hAnsi="Arial"/>
          <w:sz w:val="18"/>
        </w:rPr>
        <w:t>4. Amikor nem használja a Miniwell Twist készüléket, mindig válassza le az áramhálózatról.</w:t>
      </w:r>
    </w:p>
    <w:p w:rsidR="007921A0" w:rsidRPr="00C23EDA" w:rsidRDefault="007921A0">
      <w:pPr>
        <w:spacing w:before="7" w:after="0" w:line="110" w:lineRule="exact"/>
        <w:rPr>
          <w:sz w:val="11"/>
          <w:szCs w:val="11"/>
        </w:rPr>
      </w:pP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>
      <w:pPr>
        <w:spacing w:after="0" w:line="382" w:lineRule="exact"/>
        <w:ind w:left="2674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747" style="position:absolute;left:0;text-align:left;margin-left:148.55pt;margin-top:20.85pt;width:291.95pt;height:.1pt;z-index:-251653632;mso-position-horizontal-relative:page" coordorigin="2971,417" coordsize="5839,2">
            <v:shape id="_x0000_s1748" style="position:absolute;left:2971;top:417;width:5839;height:2" coordorigin="2971,417" coordsize="5839,0" path="m2971,417r5840,e" filled="f" strokecolor="#414042" strokeweight=".5pt">
              <v:path arrowok="t"/>
            </v:shape>
            <w10:wrap anchorx="page"/>
          </v:group>
        </w:pict>
      </w:r>
      <w:r w:rsidRPr="00C23EDA">
        <w:rPr>
          <w:rFonts w:ascii="Times New Roman" w:hAnsi="Times New Roman"/>
          <w:i/>
          <w:sz w:val="34"/>
        </w:rPr>
        <w:t>EU-MEGFELELŐSÉGI NYILATKOZAT</w:t>
      </w:r>
    </w:p>
    <w:p w:rsidR="007921A0" w:rsidRPr="00C23EDA" w:rsidRDefault="007921A0">
      <w:pPr>
        <w:spacing w:before="3" w:after="0" w:line="160" w:lineRule="exact"/>
        <w:rPr>
          <w:sz w:val="16"/>
          <w:szCs w:val="16"/>
        </w:rPr>
      </w:pPr>
    </w:p>
    <w:p w:rsidR="007921A0" w:rsidRPr="00C23EDA" w:rsidRDefault="007921A0">
      <w:pPr>
        <w:spacing w:after="0" w:line="200" w:lineRule="exact"/>
        <w:rPr>
          <w:sz w:val="20"/>
          <w:szCs w:val="20"/>
        </w:rPr>
      </w:pPr>
    </w:p>
    <w:p w:rsidR="007921A0" w:rsidRPr="00C23EDA" w:rsidRDefault="007921A0" w:rsidP="00C23EDA">
      <w:pPr>
        <w:spacing w:after="0" w:line="206" w:lineRule="exact"/>
        <w:ind w:left="2652" w:right="-20"/>
        <w:rPr>
          <w:sz w:val="20"/>
          <w:szCs w:val="20"/>
        </w:rPr>
      </w:pPr>
      <w:r>
        <w:rPr>
          <w:noProof/>
        </w:rPr>
        <w:pict>
          <v:group id="_x0000_s1749" style="position:absolute;left:0;text-align:left;margin-left:12.5pt;margin-top:41.05pt;width:38.25pt;height:14.15pt;z-index:-251656704;mso-position-horizontal-relative:page" coordorigin="250,821" coordsize="765,283">
            <v:shape id="_x0000_s1750" style="position:absolute;left:250;top:821;width:765;height:283" coordorigin="250,821" coordsize="765,283" path="m250,1104r765,l1015,821r-765,l250,1104e" fillcolor="#d71b38" stroked="f">
              <v:path arrowok="t"/>
            </v:shape>
            <w10:wrap anchorx="page"/>
          </v:group>
        </w:pict>
      </w:r>
      <w:r w:rsidRPr="00C23EDA">
        <w:t xml:space="preserve">Megfelel a 2006/95/EK európai irányelveknek. 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" w:after="0" w:line="240" w:lineRule="exact"/>
        <w:rPr>
          <w:sz w:val="24"/>
          <w:szCs w:val="24"/>
        </w:rPr>
      </w:pPr>
    </w:p>
    <w:p w:rsidR="007921A0" w:rsidRDefault="007921A0">
      <w:pPr>
        <w:spacing w:before="29" w:after="0" w:line="240" w:lineRule="auto"/>
        <w:ind w:left="314" w:right="-20"/>
        <w:rPr>
          <w:rFonts w:ascii="Times New Roman" w:hAnsi="Times New Roman"/>
          <w:sz w:val="15"/>
          <w:szCs w:val="15"/>
        </w:rPr>
      </w:pPr>
      <w:r>
        <w:rPr>
          <w:noProof/>
        </w:rPr>
        <w:pict>
          <v:group id="_x0000_s1751" style="position:absolute;left:0;text-align:left;margin-left:440.55pt;margin-top:27.35pt;width:.1pt;height:15pt;z-index:-251647488;mso-position-horizontal-relative:page" coordorigin="8811,547" coordsize="2,300">
            <v:shape id="_x0000_s1752" style="position:absolute;left:8811;top:547;width:2;height:300" coordorigin="8811,547" coordsize="0,300" path="m8811,547r,300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FFFFFF"/>
          <w:sz w:val="15"/>
        </w:rPr>
        <w:t>20</w:t>
      </w:r>
    </w:p>
    <w:p w:rsidR="007921A0" w:rsidRDefault="007921A0">
      <w:pPr>
        <w:spacing w:after="0" w:line="240" w:lineRule="auto"/>
        <w:rPr>
          <w:rFonts w:ascii="Times New Roman" w:hAnsi="Times New Roman"/>
          <w:sz w:val="15"/>
          <w:szCs w:val="15"/>
        </w:rPr>
        <w:sectPr w:rsidR="007921A0">
          <w:type w:val="continuous"/>
          <w:pgSz w:w="9240" w:h="12760"/>
          <w:pgMar w:top="-20" w:right="300" w:bottom="420" w:left="300" w:header="708" w:footer="708" w:gutter="0"/>
          <w:cols w:space="708"/>
        </w:sectPr>
      </w:pPr>
    </w:p>
    <w:p w:rsidR="007921A0" w:rsidRDefault="007921A0">
      <w:pPr>
        <w:spacing w:before="4" w:after="0" w:line="190" w:lineRule="exact"/>
        <w:rPr>
          <w:sz w:val="19"/>
          <w:szCs w:val="19"/>
        </w:rPr>
      </w:pPr>
      <w:r>
        <w:rPr>
          <w:noProof/>
        </w:rPr>
        <w:pict>
          <v:group id="_x0000_s1753" style="position:absolute;margin-left:410.75pt;margin-top:593.6pt;width:38.25pt;height:14.15pt;z-index:-251645440;mso-position-horizontal-relative:page;mso-position-vertical-relative:page" coordorigin="8215,11872" coordsize="765,283">
            <v:shape id="_x0000_s1754" style="position:absolute;left:8215;top:11872;width:765;height:283" coordorigin="8215,11872" coordsize="765,283" path="m8215,12155r766,l8981,11872r-766,l8215,12155e" fillcolor="#d71b38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55" style="position:absolute;margin-left:410.25pt;margin-top:0;width:51.25pt;height:588.45pt;z-index:-251644416;mso-position-horizontal-relative:page;mso-position-vertical-relative:page" coordorigin="8205" coordsize="1025,11769">
            <v:group id="_x0000_s1756" style="position:absolute;left:8215;top:250;width:765;height:11509" coordorigin="8215,250" coordsize="765,11509">
              <v:shape id="_x0000_s1757" style="position:absolute;left:8215;top:250;width:765;height:11509" coordorigin="8215,250" coordsize="765,11509" path="m8215,11759r766,l8981,250r-766,l8215,11759e" fillcolor="#d1d3d4" stroked="f">
                <v:path arrowok="t"/>
              </v:shape>
            </v:group>
            <v:group id="_x0000_s1758" style="position:absolute;left:8931;top:408;width:300;height:25" coordorigin="8931,408" coordsize="300,25">
              <v:shape id="_x0000_s1759" style="position:absolute;left:8931;top:408;width:300;height:25" coordorigin="8931,408" coordsize="300,25" path="m8931,433r300,l9231,408r-300,l8931,433xe" stroked="f">
                <v:path arrowok="t"/>
              </v:shape>
            </v:group>
            <v:group id="_x0000_s1760" style="position:absolute;left:8798;width:25;height:300" coordorigin="8798" coordsize="25,300">
              <v:shape id="_x0000_s1761" style="position:absolute;left:8798;width:25;height:300" coordorigin="8798" coordsize="25,300" path="m8798,300r25,l8823,r-25,l8798,300xe" stroked="f">
                <v:path arrowok="t"/>
              </v:shape>
            </v:group>
            <v:group id="_x0000_s1762" style="position:absolute;left:8931;top:418;width:300;height:5" coordorigin="8931,418" coordsize="300,5">
              <v:shape id="_x0000_s1763" style="position:absolute;left:8931;top:418;width:300;height:5" coordorigin="8931,418" coordsize="300,5" path="m8931,423r300,l9231,418r-300,l8931,423xe" fillcolor="black" stroked="f">
                <v:path arrowok="t"/>
              </v:shape>
            </v:group>
            <v:group id="_x0000_s1764" style="position:absolute;left:8808;width:5;height:300" coordorigin="8808" coordsize="5,300">
              <v:shape id="_x0000_s1765" style="position:absolute;left:8808;width:5;height:300" coordorigin="8808" coordsize="5,300" path="m8808,300r5,l8813,r-5,l8808,300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766" style="position:absolute;margin-left:0;margin-top:616.3pt;width:15pt;height:.1pt;z-index:-251640320;mso-position-horizontal-relative:page;mso-position-vertical-relative:page" coordorigin=",12326" coordsize="300,2">
            <v:shape id="_x0000_s1767" style="position:absolute;top:12326;width:300;height:2" coordorigin=",12326" coordsize="300,0" path="m300,12326r-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68" style="position:absolute;margin-left:446.55pt;margin-top:616.3pt;width:15pt;height:.1pt;z-index:-251639296;mso-position-horizontal-relative:page;mso-position-vertical-relative:page" coordorigin="8931,12326" coordsize="300,2">
            <v:shape id="_x0000_s1769" style="position:absolute;left:8931;top:12326;width:300;height:2" coordorigin="8931,12326" coordsize="300,0" path="m8931,12326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70" style="position:absolute;margin-left:21pt;margin-top:622.3pt;width:.1pt;height:15pt;z-index:-251638272;mso-position-horizontal-relative:page;mso-position-vertical-relative:page" coordorigin="420,12446" coordsize="2,300">
            <v:shape id="_x0000_s1771" style="position:absolute;left:420;top:12446;width:2;height:300" coordorigin="420,12446" coordsize="0,300" path="m420,12446r,30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72" style="position:absolute;margin-left:440.55pt;margin-top:622.3pt;width:.1pt;height:15pt;z-index:-251637248;mso-position-horizontal-relative:page;mso-position-vertical-relative:page" coordorigin="8811,12446" coordsize="2,300">
            <v:shape id="_x0000_s1773" style="position:absolute;left:8811;top:12446;width:2;height:300" coordorigin="8811,12446" coordsize="0,300" path="m8811,12446r,300e" filled="f" strokeweight=".25pt">
              <v:path arrowok="t"/>
            </v:shape>
            <w10:wrap anchorx="page" anchory="page"/>
          </v:group>
        </w:pic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382" w:lineRule="exact"/>
        <w:ind w:left="878" w:right="-20"/>
        <w:rPr>
          <w:rFonts w:ascii="Times New Roman" w:hAnsi="Times New Roman"/>
          <w:sz w:val="34"/>
          <w:szCs w:val="34"/>
        </w:rPr>
      </w:pPr>
      <w:r>
        <w:rPr>
          <w:noProof/>
        </w:rPr>
        <w:pict>
          <v:group id="_x0000_s1774" style="position:absolute;left:0;text-align:left;margin-left:12.5pt;margin-top:20.85pt;width:300.45pt;height:.1pt;z-index:-251642368;mso-position-horizontal-relative:page" coordorigin="250,417" coordsize="6009,2">
            <v:shape id="_x0000_s1775" style="position:absolute;left:250;top:417;width:6009;height:2" coordorigin="250,417" coordsize="6009,0" path="m250,417r6009,e" filled="f" strokecolor="#414042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76" style="position:absolute;left:0;text-align:left;margin-left:0;margin-top:-28.7pt;width:15pt;height:.1pt;z-index:-251641344;mso-position-horizontal-relative:page" coordorigin=",-574" coordsize="300,2">
            <v:shape id="_x0000_s1777" style="position:absolute;top:-574;width:300;height:2" coordorigin=",-574" coordsize="300,0" path="m300,-574l,-574e" filled="f" strokeweight=".25pt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414042"/>
          <w:w w:val="97"/>
          <w:sz w:val="34"/>
        </w:rPr>
        <w:t>GARANCIA RENDELKEZÉSEK</w:t>
      </w:r>
    </w:p>
    <w:p w:rsidR="007921A0" w:rsidRDefault="007921A0">
      <w:pPr>
        <w:spacing w:before="1" w:after="0" w:line="120" w:lineRule="exact"/>
        <w:rPr>
          <w:sz w:val="12"/>
          <w:szCs w:val="12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Pr="004D0678" w:rsidRDefault="007921A0" w:rsidP="004D0678">
      <w:pPr>
        <w:spacing w:before="33" w:after="0" w:line="278" w:lineRule="auto"/>
        <w:ind w:left="875" w:right="2360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A kereskedő a túloldalon leírt termékre a törvényben előírt jótállási (garancia) időt biztosítja. A garancia a vásárlás dátumától érvényes. A vásárlás dátuma a vásárlási bizonylattal igazolható.</w:t>
      </w:r>
    </w:p>
    <w:p w:rsidR="007921A0" w:rsidRPr="004D0678" w:rsidRDefault="007921A0" w:rsidP="004D0678">
      <w:pPr>
        <w:spacing w:before="1" w:after="0" w:line="278" w:lineRule="auto"/>
        <w:ind w:left="875" w:right="2360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A kereskedő a Németországban nyilvántartásba vett termékeket, melyeknél hibát állapítottak me</w:t>
      </w:r>
      <w:r>
        <w:rPr>
          <w:rFonts w:ascii="Arial" w:hAnsi="Arial" w:cs="Arial"/>
          <w:sz w:val="18"/>
          <w:szCs w:val="18"/>
        </w:rPr>
        <w:t>g, ingyen javítja vagy cseréli.</w:t>
      </w:r>
      <w:r w:rsidRPr="004D0678">
        <w:rPr>
          <w:rFonts w:ascii="Arial" w:hAnsi="Arial" w:cs="Arial"/>
          <w:sz w:val="18"/>
          <w:szCs w:val="18"/>
        </w:rPr>
        <w:t xml:space="preserve"> Ez nem vonatkozik a kopó alkatrészekre, például az anyagfedésekre. A garanciaigény feltétele a hibás készülék és a vásárlási bizonylat beküldé</w:t>
      </w:r>
      <w:r>
        <w:rPr>
          <w:rFonts w:ascii="Arial" w:hAnsi="Arial" w:cs="Arial"/>
          <w:sz w:val="18"/>
          <w:szCs w:val="18"/>
        </w:rPr>
        <w:t>se a garanciaidő lejárta előtt.</w:t>
      </w:r>
    </w:p>
    <w:p w:rsidR="007921A0" w:rsidRDefault="007921A0" w:rsidP="004D0678">
      <w:pPr>
        <w:spacing w:before="1" w:after="0" w:line="278" w:lineRule="auto"/>
        <w:ind w:left="875" w:right="2360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A garanciaigény érvényét veszti, ha a hibáról kiderül, hogy pl. külső behatás vagy nem a gyártó vagy hivatalos szerződéses kereskedő által végzett</w:t>
      </w:r>
      <w:r>
        <w:rPr>
          <w:rFonts w:ascii="Arial" w:hAnsi="Arial" w:cs="Arial"/>
          <w:sz w:val="18"/>
          <w:szCs w:val="18"/>
        </w:rPr>
        <w:t xml:space="preserve"> javítás vagy módosítás okozta.</w:t>
      </w:r>
    </w:p>
    <w:p w:rsidR="007921A0" w:rsidRPr="004D0678" w:rsidRDefault="007921A0" w:rsidP="004D0678">
      <w:pPr>
        <w:spacing w:before="1" w:after="0" w:line="278" w:lineRule="auto"/>
        <w:ind w:left="875" w:right="2360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 xml:space="preserve">Az eladó által biztosított garancia a termék javítására, illetve cseréjére vonatkozik. E garancia keretében a gyártó, illetve az eladó nem vállal további felelősséget és nem felel olyan károkért, melyeket a használati utasítás figyelmen kívül hagyása és/vagy a termék nem rendeltetésszerű </w:t>
      </w:r>
      <w:r>
        <w:rPr>
          <w:rFonts w:ascii="Arial" w:hAnsi="Arial" w:cs="Arial"/>
          <w:sz w:val="18"/>
          <w:szCs w:val="18"/>
        </w:rPr>
        <w:t>használata okozott.</w:t>
      </w:r>
    </w:p>
    <w:p w:rsidR="007921A0" w:rsidRPr="004D0678" w:rsidRDefault="007921A0" w:rsidP="004D0678">
      <w:pPr>
        <w:spacing w:before="1" w:after="0" w:line="278" w:lineRule="auto"/>
        <w:ind w:left="875" w:right="2360"/>
        <w:jc w:val="both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Ha a gyártónál a termék vizsgálatakor kiderül, hogy a garanciális követelés egy, a garanciában nem szereplő hibára vonatkozik vagy a garanciadő lejárt, az ellenőrzés és javítás költségeit az ügyfélnek kell viselnie.</w:t>
      </w: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after="0" w:line="200" w:lineRule="exact"/>
        <w:rPr>
          <w:sz w:val="20"/>
          <w:szCs w:val="20"/>
        </w:rPr>
      </w:pPr>
    </w:p>
    <w:p w:rsidR="007921A0" w:rsidRDefault="007921A0">
      <w:pPr>
        <w:spacing w:before="1" w:after="0" w:line="240" w:lineRule="auto"/>
        <w:ind w:left="875" w:right="-20"/>
        <w:rPr>
          <w:sz w:val="20"/>
          <w:szCs w:val="20"/>
        </w:rPr>
      </w:pPr>
      <w:r>
        <w:rPr>
          <w:sz w:val="20"/>
          <w:szCs w:val="20"/>
        </w:rPr>
        <w:t>Casada Hungary Kft</w:t>
      </w:r>
    </w:p>
    <w:p w:rsidR="007921A0" w:rsidRDefault="007921A0" w:rsidP="00AA4907">
      <w:pPr>
        <w:spacing w:before="1" w:after="0" w:line="240" w:lineRule="auto"/>
        <w:ind w:left="875" w:right="-20"/>
        <w:rPr>
          <w:rFonts w:ascii="Arial" w:hAnsi="Arial" w:cs="Arial"/>
          <w:sz w:val="18"/>
          <w:szCs w:val="18"/>
        </w:rPr>
      </w:pPr>
      <w:r>
        <w:rPr>
          <w:sz w:val="20"/>
          <w:szCs w:val="20"/>
        </w:rPr>
        <w:t>7622 Pécs, Siklósi u. 22.</w:t>
      </w:r>
    </w:p>
    <w:p w:rsidR="007921A0" w:rsidRDefault="007921A0" w:rsidP="00AA4907">
      <w:pPr>
        <w:spacing w:before="1" w:after="0" w:line="240" w:lineRule="auto"/>
        <w:ind w:left="87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Telefon: (+36) 72/551-781</w:t>
      </w:r>
    </w:p>
    <w:p w:rsidR="007921A0" w:rsidRPr="00AA4907" w:rsidRDefault="007921A0" w:rsidP="00AA4907">
      <w:pPr>
        <w:spacing w:before="1" w:after="0" w:line="240" w:lineRule="auto"/>
        <w:ind w:left="87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Fax:       (+36) 72/551-556</w:t>
      </w:r>
    </w:p>
    <w:p w:rsidR="007921A0" w:rsidRPr="004D0678" w:rsidRDefault="007921A0" w:rsidP="00C23EDA">
      <w:pPr>
        <w:tabs>
          <w:tab w:val="left" w:pos="1580"/>
        </w:tabs>
        <w:spacing w:before="33" w:after="0" w:line="278" w:lineRule="auto"/>
        <w:ind w:left="875" w:right="4712"/>
        <w:rPr>
          <w:rFonts w:ascii="Arial" w:hAnsi="Arial" w:cs="Arial"/>
          <w:sz w:val="18"/>
          <w:szCs w:val="18"/>
        </w:rPr>
      </w:pPr>
      <w:hyperlink r:id="rId56" w:history="1">
        <w:r w:rsidRPr="008F6B54">
          <w:rPr>
            <w:rStyle w:val="Hyperlink"/>
            <w:rFonts w:ascii="Arial" w:hAnsi="Arial"/>
            <w:sz w:val="18"/>
          </w:rPr>
          <w:t>office@casada.hu</w:t>
        </w:r>
      </w:hyperlink>
    </w:p>
    <w:p w:rsidR="007921A0" w:rsidRDefault="007921A0">
      <w:pPr>
        <w:spacing w:before="1" w:after="0" w:line="240" w:lineRule="auto"/>
        <w:ind w:left="875" w:right="-20"/>
      </w:pPr>
      <w:hyperlink r:id="rId57">
        <w:r>
          <w:rPr>
            <w:rFonts w:ascii="Arial" w:hAnsi="Arial"/>
            <w:sz w:val="18"/>
          </w:rPr>
          <w:t>www.casada.hu</w:t>
        </w:r>
      </w:hyperlink>
    </w:p>
    <w:p w:rsidR="007921A0" w:rsidRDefault="007921A0">
      <w:pPr>
        <w:spacing w:before="1" w:after="0" w:line="240" w:lineRule="auto"/>
        <w:ind w:left="875" w:right="-20"/>
      </w:pPr>
    </w:p>
    <w:p w:rsidR="007921A0" w:rsidRPr="004D0678" w:rsidRDefault="007921A0">
      <w:pPr>
        <w:spacing w:before="1" w:after="0" w:line="240" w:lineRule="auto"/>
        <w:ind w:left="875" w:right="-20"/>
        <w:rPr>
          <w:rFonts w:ascii="Arial" w:hAnsi="Arial" w:cs="Arial"/>
          <w:sz w:val="18"/>
          <w:szCs w:val="18"/>
        </w:rPr>
      </w:pPr>
    </w:p>
    <w:p w:rsidR="007921A0" w:rsidRPr="004D0678" w:rsidRDefault="007921A0">
      <w:pPr>
        <w:tabs>
          <w:tab w:val="left" w:pos="860"/>
        </w:tabs>
        <w:spacing w:before="33" w:after="0" w:line="278" w:lineRule="auto"/>
        <w:ind w:left="875" w:right="2445" w:hanging="765"/>
        <w:rPr>
          <w:rFonts w:ascii="Arial" w:hAnsi="Arial" w:cs="Arial"/>
          <w:sz w:val="18"/>
          <w:szCs w:val="18"/>
        </w:rPr>
      </w:pPr>
      <w:r>
        <w:rPr>
          <w:noProof/>
        </w:rPr>
        <w:pict>
          <v:group id="_x0000_s1778" style="position:absolute;left:0;text-align:left;margin-left:12.5pt;margin-top:9.3pt;width:8.5pt;height:.1pt;z-index:-251643392;mso-position-horizontal-relative:page" coordorigin="250,186" coordsize="170,2">
            <v:shape id="_x0000_s1779" style="position:absolute;left:250;top:186;width:170;height:2" coordorigin="250,186" coordsize="170,0" path="m5919,186r170,e" filled="f" strokecolor="#414042" strokeweight=".5pt">
              <v:path arrowok="t"/>
            </v:shape>
            <w10:wrap anchorx="page"/>
          </v:group>
        </w:pict>
      </w:r>
      <w:r w:rsidRPr="004D0678">
        <w:rPr>
          <w:rFonts w:ascii="Arial" w:hAnsi="Arial"/>
          <w:sz w:val="18"/>
          <w:u w:val="single" w:color="414042"/>
        </w:rPr>
        <w:t xml:space="preserve">    </w:t>
      </w:r>
      <w:r w:rsidRPr="004D0678">
        <w:tab/>
      </w:r>
      <w:r w:rsidRPr="004D0678">
        <w:rPr>
          <w:rFonts w:ascii="Arial" w:hAnsi="Arial" w:cs="Arial"/>
          <w:sz w:val="18"/>
          <w:szCs w:val="18"/>
        </w:rPr>
        <w:t>A képek és szövegek a Casada International GmbH szerzői jogvédelme alatt állnak, és azokat kifejezett jóváhagyás n</w:t>
      </w:r>
      <w:r>
        <w:rPr>
          <w:rFonts w:ascii="Arial" w:hAnsi="Arial" w:cs="Arial"/>
          <w:sz w:val="18"/>
          <w:szCs w:val="18"/>
        </w:rPr>
        <w:t>élkül nem szabad felhasználni.</w:t>
      </w:r>
    </w:p>
    <w:p w:rsidR="007921A0" w:rsidRPr="004D0678" w:rsidRDefault="007921A0">
      <w:pPr>
        <w:spacing w:before="1" w:after="0" w:line="240" w:lineRule="auto"/>
        <w:ind w:left="875" w:right="-20"/>
        <w:rPr>
          <w:rFonts w:ascii="Arial" w:hAnsi="Arial" w:cs="Arial"/>
          <w:sz w:val="18"/>
          <w:szCs w:val="18"/>
        </w:rPr>
      </w:pPr>
      <w:r w:rsidRPr="004D0678">
        <w:rPr>
          <w:rFonts w:ascii="Arial" w:hAnsi="Arial" w:cs="Arial"/>
          <w:sz w:val="18"/>
          <w:szCs w:val="18"/>
        </w:rPr>
        <w:t>Copyright (c) 2</w:t>
      </w:r>
      <w:r>
        <w:rPr>
          <w:rFonts w:ascii="Arial" w:hAnsi="Arial" w:cs="Arial"/>
          <w:sz w:val="18"/>
          <w:szCs w:val="18"/>
        </w:rPr>
        <w:t xml:space="preserve">013 CASADA International GmbH. </w:t>
      </w:r>
      <w:r w:rsidRPr="004D0678">
        <w:rPr>
          <w:rFonts w:ascii="Arial" w:hAnsi="Arial" w:cs="Arial"/>
          <w:sz w:val="18"/>
          <w:szCs w:val="18"/>
        </w:rPr>
        <w:t>Minden jog fenntartva</w:t>
      </w:r>
      <w:r w:rsidRPr="004D0678">
        <w:rPr>
          <w:rFonts w:ascii="Arial" w:hAnsi="Arial"/>
          <w:sz w:val="18"/>
        </w:rPr>
        <w:t>.</w:t>
      </w:r>
    </w:p>
    <w:p w:rsidR="007921A0" w:rsidRDefault="007921A0">
      <w:pPr>
        <w:spacing w:after="0" w:line="240" w:lineRule="auto"/>
        <w:rPr>
          <w:rFonts w:ascii="Arial" w:hAnsi="Arial" w:cs="Arial"/>
          <w:sz w:val="18"/>
          <w:szCs w:val="18"/>
        </w:rPr>
        <w:sectPr w:rsidR="007921A0">
          <w:pgSz w:w="9240" w:h="12760"/>
          <w:pgMar w:top="0" w:right="560" w:bottom="780" w:left="140" w:header="0" w:footer="587" w:gutter="0"/>
          <w:cols w:space="708"/>
        </w:sectPr>
      </w:pPr>
    </w:p>
    <w:p w:rsidR="007921A0" w:rsidRDefault="007921A0" w:rsidP="003979B4">
      <w:pPr>
        <w:spacing w:before="62" w:after="0" w:line="240" w:lineRule="auto"/>
        <w:ind w:left="860" w:right="-20"/>
        <w:rPr>
          <w:sz w:val="20"/>
          <w:szCs w:val="20"/>
        </w:rPr>
      </w:pPr>
      <w:r>
        <w:rPr>
          <w:noProof/>
        </w:rPr>
        <w:pict>
          <v:group id="_x0000_s1788" style="position:absolute;left:0;text-align:left;margin-left:550.6pt;margin-top:149.05pt;width:.1pt;height:259.8pt;z-index:-251636224;mso-position-horizontal-relative:page;mso-position-vertical-relative:page" coordorigin="11012,2981" coordsize="2,5196">
            <v:shape id="_x0000_s1789" style="position:absolute;left:11012;top:2981;width:2;height:5196" coordorigin="11012,2981" coordsize="0,5196" path="m11012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0" style="position:absolute;left:0;text-align:left;margin-left:443.55pt;margin-top:149.05pt;width:.1pt;height:259.8pt;z-index:-251635200;mso-position-horizontal-relative:page;mso-position-vertical-relative:page" coordorigin="8871,2981" coordsize="2,5196">
            <v:shape id="_x0000_s1791" style="position:absolute;left:8871;top:2981;width:2;height:5196" coordorigin="8871,2981" coordsize="0,5196" path="m8871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2" style="position:absolute;left:0;text-align:left;margin-left:293.75pt;margin-top:149.05pt;width:.1pt;height:259.8pt;z-index:-251634176;mso-position-horizontal-relative:page;mso-position-vertical-relative:page" coordorigin="5875,2981" coordsize="2,5196">
            <v:shape id="_x0000_s1793" style="position:absolute;left:5875;top:2981;width:2;height:5196" coordorigin="5875,2981" coordsize="0,5196" path="m5875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4" style="position:absolute;left:0;text-align:left;margin-left:250.95pt;margin-top:149.05pt;width:.1pt;height:259.8pt;z-index:-251633152;mso-position-horizontal-relative:page;mso-position-vertical-relative:page" coordorigin="5019,2981" coordsize="2,5196">
            <v:shape id="_x0000_s1795" style="position:absolute;left:5019;top:2981;width:2;height:5196" coordorigin="5019,2981" coordsize="0,5196" path="m5019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6" style="position:absolute;left:0;text-align:left;margin-left:229.55pt;margin-top:149.05pt;width:.1pt;height:259.8pt;z-index:-251632128;mso-position-horizontal-relative:page;mso-position-vertical-relative:page" coordorigin="4591,2981" coordsize="2,5196">
            <v:shape id="_x0000_s1797" style="position:absolute;left:4591;top:2981;width:2;height:5196" coordorigin="4591,2981" coordsize="0,5196" path="m4591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8" style="position:absolute;left:0;text-align:left;margin-left:208.15pt;margin-top:149.05pt;width:.1pt;height:259.8pt;z-index:-251631104;mso-position-horizontal-relative:page;mso-position-vertical-relative:page" coordorigin="4163,2981" coordsize="2,5196">
            <v:shape id="_x0000_s1799" style="position:absolute;left:4163;top:2981;width:2;height:5196" coordorigin="4163,2981" coordsize="0,5196" path="m4163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0" style="position:absolute;left:0;text-align:left;margin-left:186.75pt;margin-top:149.05pt;width:.1pt;height:259.8pt;z-index:-251630080;mso-position-horizontal-relative:page;mso-position-vertical-relative:page" coordorigin="3735,2981" coordsize="2,5196">
            <v:shape id="_x0000_s1801" style="position:absolute;left:3735;top:2981;width:2;height:5196" coordorigin="3735,2981" coordsize="0,5196" path="m3735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2" style="position:absolute;left:0;text-align:left;margin-left:165.35pt;margin-top:149.05pt;width:.1pt;height:259.8pt;z-index:-251629056;mso-position-horizontal-relative:page;mso-position-vertical-relative:page" coordorigin="3307,2981" coordsize="2,5196">
            <v:shape id="_x0000_s1803" style="position:absolute;left:3307;top:2981;width:2;height:5196" coordorigin="3307,2981" coordsize="0,5196" path="m3307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4" style="position:absolute;left:0;text-align:left;margin-left:143.95pt;margin-top:149.05pt;width:.1pt;height:259.8pt;z-index:-251628032;mso-position-horizontal-relative:page;mso-position-vertical-relative:page" coordorigin="2879,2981" coordsize="2,5196">
            <v:shape id="_x0000_s1805" style="position:absolute;left:2879;top:2981;width:2;height:5196" coordorigin="2879,2981" coordsize="0,5196" path="m2879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6" style="position:absolute;left:0;text-align:left;margin-left:122.55pt;margin-top:149.05pt;width:.1pt;height:259.8pt;z-index:-251627008;mso-position-horizontal-relative:page;mso-position-vertical-relative:page" coordorigin="2451,2981" coordsize="2,5196">
            <v:shape id="_x0000_s1807" style="position:absolute;left:2451;top:2981;width:2;height:5196" coordorigin="2451,2981" coordsize="0,5196" path="m2451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8" style="position:absolute;left:0;text-align:left;margin-left:101.15pt;margin-top:149.05pt;width:.1pt;height:259.8pt;z-index:-251625984;mso-position-horizontal-relative:page;mso-position-vertical-relative:page" coordorigin="2023,2981" coordsize="2,5196">
            <v:shape id="_x0000_s1809" style="position:absolute;left:2023;top:2981;width:2;height:5196" coordorigin="2023,2981" coordsize="0,5196" path="m2023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0" style="position:absolute;left:0;text-align:left;margin-left:79.75pt;margin-top:149.05pt;width:.1pt;height:259.8pt;z-index:-251624960;mso-position-horizontal-relative:page;mso-position-vertical-relative:page" coordorigin="1595,2981" coordsize="2,5196">
            <v:shape id="_x0000_s1811" style="position:absolute;left:1595;top:2981;width:2;height:5196" coordorigin="1595,2981" coordsize="0,5196" path="m1595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2" style="position:absolute;left:0;text-align:left;margin-left:58.35pt;margin-top:149.05pt;width:.1pt;height:259.8pt;z-index:-251623936;mso-position-horizontal-relative:page;mso-position-vertical-relative:page" coordorigin="1167,2981" coordsize="2,5196">
            <v:shape id="_x0000_s1813" style="position:absolute;left:1167;top:2981;width:2;height:5196" coordorigin="1167,2981" coordsize="0,5196" path="m1167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4" style="position:absolute;left:0;text-align:left;margin-left:529.2pt;margin-top:149.05pt;width:.1pt;height:259.8pt;z-index:-251622912;mso-position-horizontal-relative:page;mso-position-vertical-relative:page" coordorigin="10584,2981" coordsize="2,5196">
            <v:shape id="_x0000_s1815" style="position:absolute;left:10584;top:2981;width:2;height:5196" coordorigin="10584,2981" coordsize="0,5196" path="m10584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6" style="position:absolute;left:0;text-align:left;margin-left:507.8pt;margin-top:149.05pt;width:.1pt;height:259.8pt;z-index:-251621888;mso-position-horizontal-relative:page;mso-position-vertical-relative:page" coordorigin="10156,2981" coordsize="2,5196">
            <v:shape id="_x0000_s1817" style="position:absolute;left:10156;top:2981;width:2;height:5196" coordorigin="10156,2981" coordsize="0,5196" path="m10156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8" style="position:absolute;left:0;text-align:left;margin-left:486.4pt;margin-top:149.05pt;width:.1pt;height:259.8pt;z-index:-251620864;mso-position-horizontal-relative:page;mso-position-vertical-relative:page" coordorigin="9728,2981" coordsize="2,5196">
            <v:shape id="_x0000_s1819" style="position:absolute;left:9728;top:2981;width:2;height:5196" coordorigin="9728,2981" coordsize="0,5196" path="m9728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0" style="position:absolute;left:0;text-align:left;margin-left:464.95pt;margin-top:149.05pt;width:.1pt;height:259.8pt;z-index:-251619840;mso-position-horizontal-relative:page;mso-position-vertical-relative:page" coordorigin="9299,2981" coordsize="2,5196">
            <v:shape id="_x0000_s1821" style="position:absolute;left:9299;top:2981;width:2;height:5196" coordorigin="9299,2981" coordsize="0,5196" path="m9299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2" style="position:absolute;left:0;text-align:left;margin-left:422.15pt;margin-top:149.05pt;width:.1pt;height:259.8pt;z-index:-251618816;mso-position-horizontal-relative:page;mso-position-vertical-relative:page" coordorigin="8443,2981" coordsize="2,5196">
            <v:shape id="_x0000_s1823" style="position:absolute;left:8443;top:2981;width:2;height:5196" coordorigin="8443,2981" coordsize="0,5196" path="m8443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4" style="position:absolute;left:0;text-align:left;margin-left:400.75pt;margin-top:149.05pt;width:.1pt;height:259.8pt;z-index:-251617792;mso-position-horizontal-relative:page;mso-position-vertical-relative:page" coordorigin="8015,2981" coordsize="2,5196">
            <v:shape id="_x0000_s1825" style="position:absolute;left:8015;top:2981;width:2;height:5196" coordorigin="8015,2981" coordsize="0,5196" path="m8015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6" style="position:absolute;left:0;text-align:left;margin-left:379.35pt;margin-top:149.05pt;width:.1pt;height:259.8pt;z-index:-251616768;mso-position-horizontal-relative:page;mso-position-vertical-relative:page" coordorigin="7587,2981" coordsize="2,5196">
            <v:shape id="_x0000_s1827" style="position:absolute;left:7587;top:2981;width:2;height:5196" coordorigin="7587,2981" coordsize="0,5196" path="m7587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8" style="position:absolute;left:0;text-align:left;margin-left:357.95pt;margin-top:149.05pt;width:.1pt;height:259.8pt;z-index:-251615744;mso-position-horizontal-relative:page;mso-position-vertical-relative:page" coordorigin="7159,2981" coordsize="2,5196">
            <v:shape id="_x0000_s1829" style="position:absolute;left:7159;top:2981;width:2;height:5196" coordorigin="7159,2981" coordsize="0,5196" path="m7159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0" style="position:absolute;left:0;text-align:left;margin-left:315.15pt;margin-top:149.05pt;width:.1pt;height:259.8pt;z-index:-251614720;mso-position-horizontal-relative:page;mso-position-vertical-relative:page" coordorigin="6303,2981" coordsize="2,5196">
            <v:shape id="_x0000_s1831" style="position:absolute;left:6303;top:2981;width:2;height:5196" coordorigin="6303,2981" coordsize="0,5196" path="m6303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2" style="position:absolute;left:0;text-align:left;margin-left:336.55pt;margin-top:149.05pt;width:.1pt;height:259.8pt;z-index:-251613696;mso-position-horizontal-relative:page;mso-position-vertical-relative:page" coordorigin="6731,2981" coordsize="2,5196">
            <v:shape id="_x0000_s1833" style="position:absolute;left:6731;top:2981;width:2;height:5196" coordorigin="6731,2981" coordsize="0,5196" path="m6731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4" style="position:absolute;left:0;text-align:left;margin-left:272.35pt;margin-top:149.05pt;width:.1pt;height:259.8pt;z-index:-251612672;mso-position-horizontal-relative:page;mso-position-vertical-relative:page" coordorigin="5447,2981" coordsize="2,5196">
            <v:shape id="_x0000_s1835" style="position:absolute;left:5447;top:2981;width:2;height:5196" coordorigin="5447,2981" coordsize="0,5196" path="m5447,2981r,5196e" filled="f" strokecolor="#414042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6" style="position:absolute;left:0;text-align:left;margin-left:616.3pt;margin-top:446.55pt;width:.1pt;height:15pt;z-index:-251611648;mso-position-horizontal-relative:page;mso-position-vertical-relative:page" coordorigin="12326,8931" coordsize="2,300">
            <v:shape id="_x0000_s1837" style="position:absolute;left:12326;top:8931;width:2;height:300" coordorigin="12326,8931" coordsize="0,300" path="m12326,8931r,30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8" style="position:absolute;left:0;text-align:left;margin-left:21pt;margin-top:0;width:.1pt;height:15pt;z-index:-251610624;mso-position-horizontal-relative:page;mso-position-vertical-relative:page" coordorigin="420" coordsize="2,300">
            <v:shape id="_x0000_s1839" style="position:absolute;left:420;width:2;height:300" coordorigin="420" coordsize="0,300" path="m420,300l42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40" style="position:absolute;left:0;text-align:left;margin-left:21pt;margin-top:446.55pt;width:.1pt;height:15pt;z-index:-251609600;mso-position-horizontal-relative:page;mso-position-vertical-relative:page" coordorigin="420,8931" coordsize="2,300">
            <v:shape id="_x0000_s1841" style="position:absolute;left:420;top:8931;width:2;height:300" coordorigin="420,8931" coordsize="0,300" path="m420,8931r,30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42" style="position:absolute;left:0;text-align:left;margin-left:0;margin-top:21pt;width:15pt;height:.1pt;z-index:-251608576;mso-position-horizontal-relative:page;mso-position-vertical-relative:page" coordorigin=",420" coordsize="300,2">
            <v:shape id="_x0000_s1843" style="position:absolute;top:420;width:300;height:2" coordorigin=",420" coordsize="300,0" path="m300,420l,42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44" style="position:absolute;left:0;text-align:left;margin-left:622.3pt;margin-top:440.55pt;width:15pt;height:.1pt;z-index:-251607552;mso-position-horizontal-relative:page;mso-position-vertical-relative:page" coordorigin="12446,8811" coordsize="300,2">
            <v:shape id="_x0000_s1845" style="position:absolute;left:12446;top:8811;width:300;height:2" coordorigin="12446,8811" coordsize="300,0" path="m12446,8811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46" style="position:absolute;left:0;text-align:left;margin-left:0;margin-top:440.55pt;width:15pt;height:.1pt;z-index:-251606528;mso-position-horizontal-relative:page;mso-position-vertical-relative:page" coordorigin=",8811" coordsize="300,2">
            <v:shape id="_x0000_s1847" style="position:absolute;top:8811;width:300;height:2" coordorigin=",8811" coordsize="300,0" path="m300,8811l,8811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848" type="#_x0000_t202" style="position:absolute;left:0;text-align:left;margin-left:30.85pt;margin-top:5.2pt;width:9.5pt;height:9.95pt;z-index:-251605504;mso-position-horizontal-relative:page" filled="f" stroked="f">
            <v:textbox style="layout-flow:vertical;mso-next-textbox:#_x0000_s1848" inset="0,0,0,0">
              <w:txbxContent>
                <w:p w:rsidR="007921A0" w:rsidRDefault="007921A0">
                  <w:pPr>
                    <w:spacing w:after="0" w:line="162" w:lineRule="exact"/>
                    <w:ind w:left="20" w:right="-43"/>
                    <w:rPr>
                      <w:rFonts w:ascii="Times New Roman" w:hAnsi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/>
                      <w:i/>
                      <w:color w:val="FFFFFF"/>
                      <w:sz w:val="15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849" style="position:absolute;left:0;text-align:left;margin-left:0;margin-top:21pt;width:15pt;height:.1pt;z-index:-251604480;mso-position-horizontal-relative:page;mso-position-vertical-relative:page" coordorigin=",420" coordsize="300,2">
            <v:shape id="_x0000_s1850" style="position:absolute;top:420;width:300;height:2" coordorigin=",420" coordsize="300,0" path="m300,420l,420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51" style="position:absolute;left:0;text-align:left;margin-left:446.55pt;margin-top:21pt;width:15pt;height:.1pt;z-index:-251603456;mso-position-horizontal-relative:page;mso-position-vertical-relative:page" coordorigin="8931,420" coordsize="300,2">
            <v:shape id="_x0000_s1852" style="position:absolute;left:8931;top:420;width:300;height:2" coordorigin="8931,420" coordsize="300,0" path="m8931,420r30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53" style="position:absolute;left:0;text-align:left;margin-left:21pt;margin-top:0;width:.1pt;height:15pt;z-index:-251602432;mso-position-horizontal-relative:page;mso-position-vertical-relative:page" coordorigin="420" coordsize="2,300">
            <v:shape id="_x0000_s1854" style="position:absolute;left:420;width:2;height:300" coordorigin="420" coordsize="0,300" path="m420,300l420,e" filled="f" strokeweight=".2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55" style="position:absolute;left:0;text-align:left;margin-left:440.55pt;margin-top:0;width:.1pt;height:15pt;z-index:-251601408;mso-position-horizontal-relative:page;mso-position-vertical-relative:page" coordorigin="8811" coordsize="2,300">
            <v:shape id="_x0000_s1856" style="position:absolute;left:8811;width:2;height:300" coordorigin="8811" coordsize="0,300" path="m8811,300l8811,e" filled="f" strokeweight=".25pt">
              <v:path arrowok="t"/>
            </v:shape>
            <w10:wrap anchorx="page" anchory="page"/>
          </v:group>
        </w:pict>
      </w:r>
    </w:p>
    <w:sectPr w:rsidR="007921A0" w:rsidSect="00497F55">
      <w:headerReference w:type="even" r:id="rId58"/>
      <w:footerReference w:type="even" r:id="rId59"/>
      <w:pgSz w:w="9240" w:h="12760"/>
      <w:pgMar w:top="1160" w:right="0" w:bottom="380" w:left="0" w:header="0" w:footer="18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1A0" w:rsidRDefault="007921A0" w:rsidP="00497F55">
      <w:pPr>
        <w:spacing w:after="0" w:line="240" w:lineRule="auto"/>
      </w:pPr>
      <w:r>
        <w:separator/>
      </w:r>
    </w:p>
  </w:endnote>
  <w:endnote w:type="continuationSeparator" w:id="0">
    <w:p w:rsidR="007921A0" w:rsidRDefault="007921A0" w:rsidP="0049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53" style="position:absolute;margin-left:21pt;margin-top:622.3pt;width:.1pt;height:15pt;z-index:-251670528;mso-position-horizontal-relative:page;mso-position-vertical-relative:page" coordorigin="420,12446" coordsize="2,300">
          <v:shape id="_x0000_s2054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55" style="position:absolute;margin-left:440.55pt;margin-top:622.3pt;width:.1pt;height:15pt;z-index:-251669504;mso-position-horizontal-relative:page;mso-position-vertical-relative:page" coordorigin="8811,12446" coordsize="2,300">
          <v:shape id="_x0000_s2056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57" style="position:absolute;margin-left:0;margin-top:616.3pt;width:15pt;height:.1pt;z-index:-251668480;mso-position-horizontal-relative:page;mso-position-vertical-relative:page" coordorigin=",12326" coordsize="300,2">
          <v:shape id="_x0000_s2058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59" style="position:absolute;margin-left:446.55pt;margin-top:616.3pt;width:15pt;height:.1pt;z-index:-251667456;mso-position-horizontal-relative:page;mso-position-vertical-relative:page" coordorigin="8931,12326" coordsize="300,2">
          <v:shape id="_x0000_s2060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106" style="position:absolute;margin-left:21pt;margin-top:622.3pt;width:.1pt;height:15pt;z-index:-251645952;mso-position-horizontal-relative:page;mso-position-vertical-relative:page" coordorigin="420,12446" coordsize="2,300">
          <v:shape id="_x0000_s2107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18.5pt;margin-top:596.9pt;width:11.5pt;height:9.5pt;z-index:-251644928;mso-position-horizontal-relative:page;mso-position-vertical-relative:page" filled="f" stroked="f">
          <v:textbox inset="0,0,0,0">
            <w:txbxContent>
              <w:p w:rsidR="007921A0" w:rsidRDefault="007921A0">
                <w:pPr>
                  <w:spacing w:after="0" w:line="162" w:lineRule="exact"/>
                  <w:ind w:left="40" w:right="-20"/>
                  <w:rPr>
                    <w:rFonts w:ascii="Times New Roman" w:hAnsi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begin"/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separate"/>
                </w:r>
                <w:r>
                  <w:rPr>
                    <w:rFonts w:ascii="Times New Roman" w:hAnsi="Times New Roman"/>
                    <w:i/>
                    <w:noProof/>
                    <w:color w:val="FFFFFF"/>
                    <w:sz w:val="15"/>
                    <w:szCs w:val="15"/>
                  </w:rPr>
                  <w:t>21</w:t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109" style="position:absolute;margin-left:21pt;margin-top:622.3pt;width:.1pt;height:15pt;z-index:-251643904;mso-position-horizontal-relative:page;mso-position-vertical-relative:page" coordorigin="420,12446" coordsize="2,300">
          <v:shape id="_x0000_s2110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111" style="position:absolute;margin-left:440.55pt;margin-top:622.3pt;width:.1pt;height:15pt;z-index:-251642880;mso-position-horizontal-relative:page;mso-position-vertical-relative:page" coordorigin="8811,12446" coordsize="2,300">
          <v:shape id="_x0000_s2112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113" style="position:absolute;margin-left:0;margin-top:616.3pt;width:15pt;height:.1pt;z-index:-251641856;mso-position-horizontal-relative:page;mso-position-vertical-relative:page" coordorigin=",12326" coordsize="300,2">
          <v:shape id="_x0000_s2114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115" style="position:absolute;margin-left:446.55pt;margin-top:616.3pt;width:15pt;height:.1pt;z-index:-251640832;mso-position-horizontal-relative:page;mso-position-vertical-relative:page" coordorigin="8931,12326" coordsize="300,2">
          <v:shape id="_x0000_s2116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61" style="position:absolute;margin-left:21pt;margin-top:622.3pt;width:.1pt;height:15pt;z-index:-251674624;mso-position-horizontal-relative:page;mso-position-vertical-relative:page" coordorigin="420,12446" coordsize="2,300">
          <v:shape id="_x0000_s2062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63" style="position:absolute;margin-left:440.55pt;margin-top:622.3pt;width:.1pt;height:15pt;z-index:-251673600;mso-position-horizontal-relative:page;mso-position-vertical-relative:page" coordorigin="8811,12446" coordsize="2,300">
          <v:shape id="_x0000_s2064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65" style="position:absolute;margin-left:0;margin-top:616.3pt;width:15pt;height:.1pt;z-index:-251672576;mso-position-horizontal-relative:page;mso-position-vertical-relative:page" coordorigin=",12326" coordsize="300,2">
          <v:shape id="_x0000_s2066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67" style="position:absolute;margin-left:446.55pt;margin-top:616.3pt;width:15pt;height:.1pt;z-index:-251671552;mso-position-horizontal-relative:page;mso-position-vertical-relative:page" coordorigin="8931,12326" coordsize="300,2">
          <v:shape id="_x0000_s2068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69" style="position:absolute;margin-left:21pt;margin-top:622.3pt;width:.1pt;height:15pt;z-index:-251666432;mso-position-horizontal-relative:page;mso-position-vertical-relative:page" coordorigin="420,12446" coordsize="2,300">
          <v:shape id="_x0000_s2070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8.5pt;margin-top:596.9pt;width:11.5pt;height:9.5pt;z-index:-251665408;mso-position-horizontal-relative:page;mso-position-vertical-relative:page" filled="f" stroked="f">
          <v:textbox inset="0,0,0,0">
            <w:txbxContent>
              <w:p w:rsidR="007921A0" w:rsidRDefault="007921A0">
                <w:pPr>
                  <w:spacing w:after="0" w:line="162" w:lineRule="exact"/>
                  <w:ind w:left="40" w:right="-20"/>
                  <w:rPr>
                    <w:rFonts w:ascii="Times New Roman" w:hAnsi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begin"/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separate"/>
                </w:r>
                <w:r>
                  <w:rPr>
                    <w:rFonts w:ascii="Times New Roman" w:hAnsi="Times New Roman"/>
                    <w:i/>
                    <w:noProof/>
                    <w:color w:val="FFFFFF"/>
                    <w:sz w:val="15"/>
                    <w:szCs w:val="15"/>
                  </w:rPr>
                  <w:t>3</w:t>
                </w:r>
                <w:r>
                  <w:rPr>
                    <w:rFonts w:ascii="Times New Roman" w:hAnsi="Times New Roman"/>
                    <w:i/>
                    <w:color w:val="FFFFFF"/>
                    <w:sz w:val="15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76" style="position:absolute;margin-left:21pt;margin-top:622.3pt;width:.1pt;height:15pt;z-index:-251662336;mso-position-horizontal-relative:page;mso-position-vertical-relative:page" coordorigin="420,12446" coordsize="2,300">
          <v:shape id="_x0000_s2077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78" style="position:absolute;margin-left:440.55pt;margin-top:622.3pt;width:.1pt;height:15pt;z-index:-251661312;mso-position-horizontal-relative:page;mso-position-vertical-relative:page" coordorigin="8811,12446" coordsize="2,300">
          <v:shape id="_x0000_s2079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80" style="position:absolute;margin-left:0;margin-top:616.3pt;width:15pt;height:.1pt;z-index:-251660288;mso-position-horizontal-relative:page;mso-position-vertical-relative:page" coordorigin=",12326" coordsize="300,2">
          <v:shape id="_x0000_s2081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82" style="position:absolute;margin-left:446.55pt;margin-top:616.3pt;width:15pt;height:.1pt;z-index:-251659264;mso-position-horizontal-relative:page;mso-position-vertical-relative:page" coordorigin="8931,12326" coordsize="300,2">
          <v:shape id="_x0000_s2083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84" style="position:absolute;margin-left:21pt;margin-top:622.3pt;width:.1pt;height:15pt;z-index:-251658240;mso-position-horizontal-relative:page;mso-position-vertical-relative:page" coordorigin="420,12446" coordsize="2,300">
          <v:shape id="_x0000_s2085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86" style="position:absolute;margin-left:440.55pt;margin-top:622.3pt;width:.1pt;height:15pt;z-index:-251657216;mso-position-horizontal-relative:page;mso-position-vertical-relative:page" coordorigin="8811,12446" coordsize="2,300">
          <v:shape id="_x0000_s2087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88" style="position:absolute;margin-left:0;margin-top:616.3pt;width:15pt;height:.1pt;z-index:-251656192;mso-position-horizontal-relative:page;mso-position-vertical-relative:page" coordorigin=",12326" coordsize="300,2">
          <v:shape id="_x0000_s2089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90" style="position:absolute;margin-left:446.55pt;margin-top:616.3pt;width:15pt;height:.1pt;z-index:-251655168;mso-position-horizontal-relative:page;mso-position-vertical-relative:page" coordorigin="8931,12326" coordsize="300,2">
          <v:shape id="_x0000_s2091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92" style="position:absolute;margin-left:410.75pt;margin-top:593.6pt;width:38.25pt;height:14.15pt;z-index:-251654144;mso-position-horizontal-relative:page;mso-position-vertical-relative:page" coordorigin="8215,11872" coordsize="765,283">
          <v:shape id="_x0000_s2093" style="position:absolute;left:8215;top:11872;width:765;height:283" coordorigin="8215,11872" coordsize="765,283" path="m8215,12155r766,l8981,11872r-766,l8215,12155e" fillcolor="#d71b38" stroked="f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18.5pt;margin-top:596.9pt;width:11.5pt;height:9.5pt;z-index:-251653120;mso-position-horizontal-relative:page;mso-position-vertical-relative:page" filled="f" stroked="f">
          <v:textbox inset="0,0,0,0">
            <w:txbxContent>
              <w:p w:rsidR="007921A0" w:rsidRPr="00102B06" w:rsidRDefault="007921A0" w:rsidP="00102B06">
                <w:pPr>
                  <w:rPr>
                    <w:szCs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Pr="003979B4" w:rsidRDefault="007921A0" w:rsidP="003979B4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00" w:lineRule="exact"/>
      <w:rPr>
        <w:sz w:val="20"/>
        <w:szCs w:val="20"/>
      </w:rPr>
    </w:pPr>
    <w:r>
      <w:rPr>
        <w:noProof/>
      </w:rPr>
      <w:pict>
        <v:group id="_x0000_s2095" style="position:absolute;margin-left:21pt;margin-top:622.3pt;width:.1pt;height:15pt;z-index:-251652096;mso-position-horizontal-relative:page;mso-position-vertical-relative:page" coordorigin="420,12446" coordsize="2,300">
          <v:shape id="_x0000_s2096" style="position:absolute;left:420;top:12446;width:2;height:300" coordorigin="420,12446" coordsize="0,300" path="m420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97" style="position:absolute;margin-left:440.55pt;margin-top:622.3pt;width:.1pt;height:15pt;z-index:-251651072;mso-position-horizontal-relative:page;mso-position-vertical-relative:page" coordorigin="8811,12446" coordsize="2,300">
          <v:shape id="_x0000_s2098" style="position:absolute;left:8811;top:12446;width:2;height:300" coordorigin="8811,12446" coordsize="0,300" path="m8811,12446r,300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099" style="position:absolute;margin-left:0;margin-top:616.3pt;width:15pt;height:.1pt;z-index:-251650048;mso-position-horizontal-relative:page;mso-position-vertical-relative:page" coordorigin=",12326" coordsize="300,2">
          <v:shape id="_x0000_s2100" style="position:absolute;top:12326;width:300;height:2" coordorigin=",12326" coordsize="300,0" path="m300,12326r-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101" style="position:absolute;margin-left:446.55pt;margin-top:616.3pt;width:15pt;height:.1pt;z-index:-251649024;mso-position-horizontal-relative:page;mso-position-vertical-relative:page" coordorigin="8931,12326" coordsize="300,2">
          <v:shape id="_x0000_s2102" style="position:absolute;left:8931;top:12326;width:300;height:2" coordorigin="8931,12326" coordsize="300,0" path="m8931,12326r300,e" filled="f" strokeweight=".25pt">
            <v:path arrowok="t"/>
          </v:shape>
          <w10:wrap anchorx="page" anchory="page"/>
        </v:group>
      </w:pict>
    </w:r>
    <w:r>
      <w:rPr>
        <w:noProof/>
      </w:rPr>
      <w:pict>
        <v:group id="_x0000_s2103" style="position:absolute;margin-left:410.75pt;margin-top:593.6pt;width:38.25pt;height:14.15pt;z-index:-251648000;mso-position-horizontal-relative:page;mso-position-vertical-relative:page" coordorigin="8215,11872" coordsize="765,283">
          <v:shape id="_x0000_s2104" style="position:absolute;left:8215;top:11872;width:765;height:283" coordorigin="8215,11872" coordsize="765,283" path="m8215,12155r766,l8981,11872r-766,l8215,12155e" fillcolor="#d71b38" stroked="f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18.75pt;margin-top:597.1pt;width:11pt;height:9pt;z-index:-251646976;mso-position-horizontal-relative:page;mso-position-vertical-relative:page" filled="f" stroked="f">
          <v:textbox style="mso-next-textbox:#_x0000_s2105" inset="0,0,0,0">
            <w:txbxContent>
              <w:p w:rsidR="007921A0" w:rsidRPr="00102B06" w:rsidRDefault="007921A0" w:rsidP="00102B06">
                <w:pPr>
                  <w:rPr>
                    <w:szCs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1A0" w:rsidRDefault="007921A0" w:rsidP="00497F55">
      <w:pPr>
        <w:spacing w:after="0" w:line="240" w:lineRule="auto"/>
      </w:pPr>
      <w:r>
        <w:separator/>
      </w:r>
    </w:p>
  </w:footnote>
  <w:footnote w:type="continuationSeparator" w:id="0">
    <w:p w:rsidR="007921A0" w:rsidRDefault="007921A0" w:rsidP="0049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10" w:lineRule="exact"/>
      <w:rPr>
        <w:sz w:val="4"/>
        <w:szCs w:val="4"/>
      </w:rPr>
    </w:pPr>
    <w:r>
      <w:rPr>
        <w:noProof/>
      </w:rPr>
      <w:pict>
        <v:group id="_x0000_s2049" style="position:absolute;margin-left:440.55pt;margin-top:0;width:.1pt;height:15pt;z-index:-251675648;mso-position-horizontal-relative:page;mso-position-vertical-relative:page" coordorigin="8811" coordsize="2,300">
          <v:shape id="_x0000_s2050" style="position:absolute;left:8811;width:2;height:300" coordorigin="8811" coordsize="0,300" path="m8811,300l8811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10" w:lineRule="exact"/>
      <w:rPr>
        <w:sz w:val="4"/>
        <w:szCs w:val="4"/>
      </w:rPr>
    </w:pPr>
    <w:r>
      <w:rPr>
        <w:noProof/>
      </w:rPr>
      <w:pict>
        <v:group id="_x0000_s2051" style="position:absolute;margin-left:21pt;margin-top:0;width:.1pt;height:15pt;z-index:-251676672;mso-position-horizontal-relative:page;mso-position-vertical-relative:page" coordorigin="420" coordsize="2,300">
          <v:shape id="_x0000_s2052" style="position:absolute;left:420;width:2;height:300" coordorigin="420" coordsize="0,300" path="m420,300l420,e" filled="f" strokeweight=".25pt">
            <v:path arrowok="t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10" w:lineRule="exact"/>
      <w:rPr>
        <w:sz w:val="4"/>
        <w:szCs w:val="4"/>
      </w:rPr>
    </w:pPr>
    <w:r>
      <w:rPr>
        <w:noProof/>
      </w:rPr>
      <w:pict>
        <v:group id="_x0000_s2072" style="position:absolute;margin-left:440.55pt;margin-top:0;width:.1pt;height:15pt;z-index:-251664384;mso-position-horizontal-relative:page;mso-position-vertical-relative:page" coordorigin="8811" coordsize="2,300">
          <v:shape id="_x0000_s2073" style="position:absolute;left:8811;width:2;height:300" coordorigin="8811" coordsize="0,300" path="m8811,300l8811,e" filled="f" strokeweight=".25pt">
            <v:path arrowok="t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10" w:lineRule="exact"/>
      <w:rPr>
        <w:sz w:val="4"/>
        <w:szCs w:val="4"/>
      </w:rPr>
    </w:pPr>
    <w:bookmarkStart w:id="0" w:name="_GoBack"/>
    <w:bookmarkEnd w:id="0"/>
    <w:r>
      <w:rPr>
        <w:noProof/>
      </w:rPr>
      <w:pict>
        <v:group id="_x0000_s2074" style="position:absolute;margin-left:21pt;margin-top:0;width:.1pt;height:15pt;z-index:-251663360;mso-position-horizontal-relative:page;mso-position-vertical-relative:page" coordorigin="420" coordsize="2,300">
          <v:shape id="_x0000_s2075" style="position:absolute;left:420;width:2;height:300" coordorigin="420" coordsize="0,300" path="m420,300l420,e" filled="f" strokeweight=".25pt">
            <v:path arrowok="t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A0" w:rsidRDefault="007921A0">
    <w:pPr>
      <w:spacing w:after="0" w:line="24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7F55"/>
    <w:rsid w:val="00102B06"/>
    <w:rsid w:val="0012310C"/>
    <w:rsid w:val="0027158E"/>
    <w:rsid w:val="002839F3"/>
    <w:rsid w:val="00304BF0"/>
    <w:rsid w:val="003979B4"/>
    <w:rsid w:val="003B4E3D"/>
    <w:rsid w:val="004155AA"/>
    <w:rsid w:val="00497F55"/>
    <w:rsid w:val="004D0678"/>
    <w:rsid w:val="00574D8A"/>
    <w:rsid w:val="005E5F0B"/>
    <w:rsid w:val="007921A0"/>
    <w:rsid w:val="0086615B"/>
    <w:rsid w:val="008F6B54"/>
    <w:rsid w:val="009E543C"/>
    <w:rsid w:val="00A10946"/>
    <w:rsid w:val="00A12D8C"/>
    <w:rsid w:val="00A314B2"/>
    <w:rsid w:val="00A509F9"/>
    <w:rsid w:val="00A91DA6"/>
    <w:rsid w:val="00AA4907"/>
    <w:rsid w:val="00AD13B8"/>
    <w:rsid w:val="00B07629"/>
    <w:rsid w:val="00C23EDA"/>
    <w:rsid w:val="00D866D3"/>
    <w:rsid w:val="00E775D9"/>
    <w:rsid w:val="00F74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DA6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A490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314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rsid w:val="00A314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6.jpeg"/><Relationship Id="rId39" Type="http://schemas.openxmlformats.org/officeDocument/2006/relationships/image" Target="media/image17.jpeg"/><Relationship Id="rId21" Type="http://schemas.openxmlformats.org/officeDocument/2006/relationships/header" Target="header5.xml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image" Target="media/image12.png"/><Relationship Id="rId37" Type="http://schemas.openxmlformats.org/officeDocument/2006/relationships/footer" Target="footer10.xml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7.png"/><Relationship Id="rId57" Type="http://schemas.openxmlformats.org/officeDocument/2006/relationships/hyperlink" Target="http://www.casada.com/" TargetMode="Externa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casada.com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yperlink" Target="mailto:office@casada.hu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13.png"/><Relationship Id="rId38" Type="http://schemas.openxmlformats.org/officeDocument/2006/relationships/footer" Target="footer11.xml"/><Relationship Id="rId46" Type="http://schemas.openxmlformats.org/officeDocument/2006/relationships/image" Target="media/image24.png"/><Relationship Id="rId5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1190</Words>
  <Characters>8217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</dc:creator>
  <cp:keywords/>
  <dc:description/>
  <cp:lastModifiedBy>Hungarian Properties Kft.</cp:lastModifiedBy>
  <cp:revision>2</cp:revision>
  <cp:lastPrinted>2014-03-11T12:34:00Z</cp:lastPrinted>
  <dcterms:created xsi:type="dcterms:W3CDTF">2014-06-19T09:17:00Z</dcterms:created>
  <dcterms:modified xsi:type="dcterms:W3CDTF">2014-06-19T09:17:00Z</dcterms:modified>
</cp:coreProperties>
</file>